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2CD0638" w14:textId="77777777" w:rsidR="00552C8E" w:rsidRDefault="006E419B"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7488" behindDoc="0" locked="0" layoutInCell="0" allowOverlap="1" wp14:anchorId="7D137322" wp14:editId="6E34E938">
                <wp:simplePos x="0" y="0"/>
                <wp:positionH relativeFrom="page">
                  <wp:posOffset>1276350</wp:posOffset>
                </wp:positionH>
                <wp:positionV relativeFrom="page">
                  <wp:posOffset>5821680</wp:posOffset>
                </wp:positionV>
                <wp:extent cx="6144260" cy="2980055"/>
                <wp:effectExtent l="0" t="0" r="0" b="10795"/>
                <wp:wrapNone/>
                <wp:docPr id="4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4260" cy="2980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9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DA93B2" w14:textId="77777777" w:rsidR="00187631" w:rsidRDefault="006E419B" w:rsidP="005868CD">
                            <w:pPr>
                              <w:pStyle w:val="2"/>
                              <w:rPr>
                                <w:b/>
                                <w:color w:val="00B050"/>
                                <w:sz w:val="72"/>
                                <w:szCs w:val="72"/>
                                <w:lang w:val="ru-RU"/>
                              </w:rPr>
                            </w:pPr>
                            <w:r w:rsidRPr="006E419B">
                              <w:rPr>
                                <w:b/>
                                <w:color w:val="00B050"/>
                                <w:sz w:val="72"/>
                                <w:szCs w:val="72"/>
                                <w:lang w:val="ru-RU"/>
                              </w:rPr>
                              <w:t xml:space="preserve">   ЗДРАВСТВУЙ ЛЕТО!</w:t>
                            </w:r>
                          </w:p>
                          <w:p w14:paraId="4660FA64" w14:textId="77777777" w:rsidR="006E419B" w:rsidRPr="006E419B" w:rsidRDefault="006E419B" w:rsidP="006E419B">
                            <w:pPr>
                              <w:pStyle w:val="ac"/>
                              <w:shd w:val="clear" w:color="auto" w:fill="FFFFFF"/>
                              <w:spacing w:before="0" w:beforeAutospacing="0" w:after="0" w:afterAutospacing="0" w:line="302" w:lineRule="atLeast"/>
                              <w:rPr>
                                <w:rFonts w:ascii="Arial" w:hAnsi="Arial" w:cs="Arial"/>
                                <w:color w:val="00B050"/>
                                <w:sz w:val="21"/>
                                <w:szCs w:val="21"/>
                              </w:rPr>
                            </w:pPr>
                            <w:r w:rsidRPr="006E419B">
                              <w:rPr>
                                <w:b/>
                                <w:bCs/>
                                <w:color w:val="00B050"/>
                              </w:rPr>
                              <w:t>Тип проекта: </w:t>
                            </w:r>
                            <w:r w:rsidRPr="006E419B">
                              <w:rPr>
                                <w:color w:val="00B050"/>
                              </w:rPr>
                              <w:br/>
                              <w:t>Творческий </w:t>
                            </w:r>
                            <w:r w:rsidRPr="006E419B">
                              <w:rPr>
                                <w:color w:val="00B050"/>
                              </w:rPr>
                              <w:br/>
                            </w:r>
                          </w:p>
                          <w:p w14:paraId="1172A95F" w14:textId="77777777" w:rsidR="006E419B" w:rsidRPr="006E419B" w:rsidRDefault="006E419B" w:rsidP="006E419B">
                            <w:pPr>
                              <w:pStyle w:val="ac"/>
                              <w:shd w:val="clear" w:color="auto" w:fill="FFFFFF"/>
                              <w:spacing w:before="0" w:beforeAutospacing="0" w:after="0" w:afterAutospacing="0" w:line="302" w:lineRule="atLeast"/>
                              <w:rPr>
                                <w:rFonts w:ascii="Arial" w:hAnsi="Arial" w:cs="Arial"/>
                                <w:color w:val="00B050"/>
                                <w:sz w:val="21"/>
                                <w:szCs w:val="21"/>
                              </w:rPr>
                            </w:pPr>
                            <w:r w:rsidRPr="006E419B">
                              <w:rPr>
                                <w:b/>
                                <w:bCs/>
                                <w:color w:val="00B050"/>
                              </w:rPr>
                              <w:t>Срок реализации проекта:</w:t>
                            </w:r>
                            <w:r>
                              <w:rPr>
                                <w:color w:val="00B050"/>
                              </w:rPr>
                              <w:t> 24.05-28.05 2021</w:t>
                            </w:r>
                            <w:r w:rsidRPr="006E419B">
                              <w:rPr>
                                <w:color w:val="00B050"/>
                              </w:rPr>
                              <w:t xml:space="preserve"> г. </w:t>
                            </w:r>
                            <w:r w:rsidRPr="006E419B">
                              <w:rPr>
                                <w:color w:val="00B050"/>
                              </w:rPr>
                              <w:br/>
                            </w:r>
                          </w:p>
                          <w:p w14:paraId="76D84938" w14:textId="380D42C5" w:rsidR="006E419B" w:rsidRPr="006E419B" w:rsidRDefault="006E419B" w:rsidP="006E419B">
                            <w:pPr>
                              <w:rPr>
                                <w:color w:val="00B050"/>
                                <w:lang w:val="ru-RU"/>
                              </w:rPr>
                            </w:pPr>
                            <w:r w:rsidRPr="006E419B">
                              <w:rPr>
                                <w:b/>
                                <w:bCs/>
                                <w:color w:val="00B050"/>
                                <w:lang w:val="ru-RU"/>
                              </w:rPr>
                              <w:t>Участники проекта:</w:t>
                            </w:r>
                            <w:r w:rsidRPr="006E419B">
                              <w:rPr>
                                <w:b/>
                                <w:bCs/>
                                <w:color w:val="00B050"/>
                              </w:rPr>
                              <w:t> </w:t>
                            </w:r>
                            <w:r w:rsidRPr="006E419B">
                              <w:rPr>
                                <w:color w:val="00B050"/>
                                <w:lang w:val="ru-RU"/>
                              </w:rPr>
                              <w:br/>
                            </w:r>
                            <w:r w:rsidR="00793F06">
                              <w:rPr>
                                <w:color w:val="00B050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="00793F06">
                              <w:rPr>
                                <w:color w:val="00B050"/>
                                <w:lang w:val="ru-RU"/>
                              </w:rPr>
                              <w:t>Поляница</w:t>
                            </w:r>
                            <w:proofErr w:type="spellEnd"/>
                            <w:r w:rsidR="00793F06">
                              <w:rPr>
                                <w:color w:val="00B050"/>
                                <w:lang w:val="ru-RU"/>
                              </w:rPr>
                              <w:t xml:space="preserve"> Марина Леонидовна - воспитатель высшей квалификационной категории, </w:t>
                            </w:r>
                            <w:proofErr w:type="spellStart"/>
                            <w:r w:rsidR="00793F06">
                              <w:rPr>
                                <w:color w:val="00B050"/>
                                <w:lang w:val="ru-RU"/>
                              </w:rPr>
                              <w:t>Медведчикова</w:t>
                            </w:r>
                            <w:proofErr w:type="spellEnd"/>
                            <w:r w:rsidR="00793F06">
                              <w:rPr>
                                <w:color w:val="00B050"/>
                                <w:lang w:val="ru-RU"/>
                              </w:rPr>
                              <w:t xml:space="preserve"> Наталья Владимировна</w:t>
                            </w:r>
                            <w:r w:rsidR="003C6791">
                              <w:rPr>
                                <w:color w:val="00B050"/>
                                <w:lang w:val="ru-RU"/>
                              </w:rPr>
                              <w:t>- воспитатель</w:t>
                            </w:r>
                            <w:r w:rsidR="00A94EB5">
                              <w:rPr>
                                <w:color w:val="00B050"/>
                                <w:lang w:val="ru-RU"/>
                              </w:rPr>
                              <w:t>, дети гр. «Колокольчик» (3-4 года), родители.</w:t>
                            </w:r>
                          </w:p>
                        </w:txbxContent>
                      </wps:txbx>
                      <wps:bodyPr rot="0" vert="horz" wrap="square" lIns="91440" tIns="9144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7D137322"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style="position:absolute;margin-left:100.5pt;margin-top:458.4pt;width:483.8pt;height:234.65pt;z-index:25196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" o:allowincell="f" filled="f" fillcolor="white [3212]" stroked="f" strokecolor="#d9cbaa [2894]">
                <v:textbox inset=",7.2pt,,0">
                  <w:txbxContent>
                    <w:p w14:paraId="72DA93B2" w14:textId="77777777" w:rsidR="00187631" w:rsidRDefault="006E419B" w:rsidP="005868CD">
                      <w:pPr>
                        <w:pStyle w:val="2"/>
                        <w:rPr>
                          <w:b/>
                          <w:color w:val="00B050"/>
                          <w:sz w:val="72"/>
                          <w:szCs w:val="72"/>
                          <w:lang w:val="ru-RU"/>
                        </w:rPr>
                      </w:pPr>
                      <w:r w:rsidRPr="006E419B">
                        <w:rPr>
                          <w:b/>
                          <w:color w:val="00B050"/>
                          <w:sz w:val="72"/>
                          <w:szCs w:val="72"/>
                          <w:lang w:val="ru-RU"/>
                        </w:rPr>
                        <w:t xml:space="preserve">   ЗДРАВСТВУЙ ЛЕТО!</w:t>
                      </w:r>
                    </w:p>
                    <w:p w14:paraId="4660FA64" w14:textId="77777777" w:rsidR="006E419B" w:rsidRPr="006E419B" w:rsidRDefault="006E419B" w:rsidP="006E419B">
                      <w:pPr>
                        <w:pStyle w:val="ac"/>
                        <w:shd w:val="clear" w:color="auto" w:fill="FFFFFF"/>
                        <w:spacing w:before="0" w:beforeAutospacing="0" w:after="0" w:afterAutospacing="0" w:line="302" w:lineRule="atLeast"/>
                        <w:rPr>
                          <w:rFonts w:ascii="Arial" w:hAnsi="Arial" w:cs="Arial"/>
                          <w:color w:val="00B050"/>
                          <w:sz w:val="21"/>
                          <w:szCs w:val="21"/>
                        </w:rPr>
                      </w:pPr>
                      <w:r w:rsidRPr="006E419B">
                        <w:rPr>
                          <w:b/>
                          <w:bCs/>
                          <w:color w:val="00B050"/>
                        </w:rPr>
                        <w:t>Тип проекта: </w:t>
                      </w:r>
                      <w:r w:rsidRPr="006E419B">
                        <w:rPr>
                          <w:color w:val="00B050"/>
                        </w:rPr>
                        <w:br/>
                        <w:t>Творческий </w:t>
                      </w:r>
                      <w:r w:rsidRPr="006E419B">
                        <w:rPr>
                          <w:color w:val="00B050"/>
                        </w:rPr>
                        <w:br/>
                      </w:r>
                    </w:p>
                    <w:p w14:paraId="1172A95F" w14:textId="77777777" w:rsidR="006E419B" w:rsidRPr="006E419B" w:rsidRDefault="006E419B" w:rsidP="006E419B">
                      <w:pPr>
                        <w:pStyle w:val="ac"/>
                        <w:shd w:val="clear" w:color="auto" w:fill="FFFFFF"/>
                        <w:spacing w:before="0" w:beforeAutospacing="0" w:after="0" w:afterAutospacing="0" w:line="302" w:lineRule="atLeast"/>
                        <w:rPr>
                          <w:rFonts w:ascii="Arial" w:hAnsi="Arial" w:cs="Arial"/>
                          <w:color w:val="00B050"/>
                          <w:sz w:val="21"/>
                          <w:szCs w:val="21"/>
                        </w:rPr>
                      </w:pPr>
                      <w:r w:rsidRPr="006E419B">
                        <w:rPr>
                          <w:b/>
                          <w:bCs/>
                          <w:color w:val="00B050"/>
                        </w:rPr>
                        <w:t>Срок реализации проекта:</w:t>
                      </w:r>
                      <w:r>
                        <w:rPr>
                          <w:color w:val="00B050"/>
                        </w:rPr>
                        <w:t> 24.05-28.05 2021</w:t>
                      </w:r>
                      <w:r w:rsidRPr="006E419B">
                        <w:rPr>
                          <w:color w:val="00B050"/>
                        </w:rPr>
                        <w:t xml:space="preserve"> г. </w:t>
                      </w:r>
                      <w:r w:rsidRPr="006E419B">
                        <w:rPr>
                          <w:color w:val="00B050"/>
                        </w:rPr>
                        <w:br/>
                      </w:r>
                    </w:p>
                    <w:p w14:paraId="76D84938" w14:textId="380D42C5" w:rsidR="006E419B" w:rsidRPr="006E419B" w:rsidRDefault="006E419B" w:rsidP="006E419B">
                      <w:pPr>
                        <w:rPr>
                          <w:color w:val="00B050"/>
                          <w:lang w:val="ru-RU"/>
                        </w:rPr>
                      </w:pPr>
                      <w:r w:rsidRPr="006E419B">
                        <w:rPr>
                          <w:b/>
                          <w:bCs/>
                          <w:color w:val="00B050"/>
                          <w:lang w:val="ru-RU"/>
                        </w:rPr>
                        <w:t>Участники проекта:</w:t>
                      </w:r>
                      <w:r w:rsidRPr="006E419B">
                        <w:rPr>
                          <w:b/>
                          <w:bCs/>
                          <w:color w:val="00B050"/>
                        </w:rPr>
                        <w:t> </w:t>
                      </w:r>
                      <w:r w:rsidRPr="006E419B">
                        <w:rPr>
                          <w:color w:val="00B050"/>
                          <w:lang w:val="ru-RU"/>
                        </w:rPr>
                        <w:br/>
                      </w:r>
                      <w:r w:rsidR="00793F06">
                        <w:rPr>
                          <w:color w:val="00B050"/>
                          <w:lang w:val="ru-RU"/>
                        </w:rPr>
                        <w:t xml:space="preserve"> Поляница Марина Леонидовна - воспитатель высшей квалификационной категории, Медведчикова Наталья Владимировна</w:t>
                      </w:r>
                      <w:r w:rsidR="003C6791">
                        <w:rPr>
                          <w:color w:val="00B050"/>
                          <w:lang w:val="ru-RU"/>
                        </w:rPr>
                        <w:t>- воспитатель</w:t>
                      </w:r>
                      <w:r w:rsidR="00A94EB5">
                        <w:rPr>
                          <w:color w:val="00B050"/>
                          <w:lang w:val="ru-RU"/>
                        </w:rPr>
                        <w:t>, дети гр. «Колокольчик» (3-4 года), родители.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751FC">
        <w:rPr>
          <w:noProof/>
          <w:lang w:val="ru-RU" w:eastAsia="ru-RU"/>
        </w:rPr>
        <w:drawing>
          <wp:anchor distT="0" distB="0" distL="114300" distR="114300" simplePos="0" relativeHeight="251574204" behindDoc="0" locked="0" layoutInCell="0" allowOverlap="1" wp14:anchorId="7EE3EB92" wp14:editId="08D14557">
            <wp:simplePos x="0" y="0"/>
            <wp:positionH relativeFrom="page">
              <wp:posOffset>339090</wp:posOffset>
            </wp:positionH>
            <wp:positionV relativeFrom="page">
              <wp:posOffset>7863840</wp:posOffset>
            </wp:positionV>
            <wp:extent cx="6993890" cy="1561465"/>
            <wp:effectExtent l="19050" t="0" r="0" b="0"/>
            <wp:wrapNone/>
            <wp:docPr id="298" name="Picture 297" descr="border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_1.png"/>
                    <pic:cNvPicPr/>
                  </pic:nvPicPr>
                  <pic:blipFill>
                    <a:blip r:embed="rId6"/>
                    <a:srcRect b="10870"/>
                    <a:stretch>
                      <a:fillRect/>
                    </a:stretch>
                  </pic:blipFill>
                  <pic:spPr>
                    <a:xfrm>
                      <a:off x="0" y="0"/>
                      <a:ext cx="6993890" cy="156146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842D89">
        <w:rPr>
          <w:noProof/>
          <w:lang w:val="ru-RU" w:eastAsia="ru-RU"/>
        </w:rPr>
        <w:drawing>
          <wp:anchor distT="0" distB="0" distL="114300" distR="114300" simplePos="0" relativeHeight="251844608" behindDoc="0" locked="0" layoutInCell="0" allowOverlap="1" wp14:anchorId="5F5DD379" wp14:editId="2D86C3FE">
            <wp:simplePos x="0" y="0"/>
            <wp:positionH relativeFrom="page">
              <wp:posOffset>339090</wp:posOffset>
            </wp:positionH>
            <wp:positionV relativeFrom="page">
              <wp:posOffset>8467090</wp:posOffset>
            </wp:positionV>
            <wp:extent cx="6875145" cy="1060450"/>
            <wp:effectExtent l="19050" t="0" r="1905" b="0"/>
            <wp:wrapNone/>
            <wp:docPr id="1" name="Picture 297" descr="border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_1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75145" cy="106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2D89">
        <w:rPr>
          <w:noProof/>
          <w:lang w:val="ru-RU" w:eastAsia="ru-RU"/>
        </w:rPr>
        <w:drawing>
          <wp:anchor distT="0" distB="0" distL="114300" distR="114300" simplePos="0" relativeHeight="251976704" behindDoc="0" locked="0" layoutInCell="0" allowOverlap="1" wp14:anchorId="2619A47E" wp14:editId="40C8389C">
            <wp:simplePos x="0" y="0"/>
            <wp:positionH relativeFrom="page">
              <wp:posOffset>546100</wp:posOffset>
            </wp:positionH>
            <wp:positionV relativeFrom="page">
              <wp:posOffset>7772400</wp:posOffset>
            </wp:positionV>
            <wp:extent cx="795020" cy="1444625"/>
            <wp:effectExtent l="19050" t="0" r="5080" b="0"/>
            <wp:wrapNone/>
            <wp:docPr id="870" name="Picture 657" descr="tree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ee_3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95020" cy="144462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F9473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40390" behindDoc="0" locked="0" layoutInCell="0" allowOverlap="1" wp14:anchorId="5C309369" wp14:editId="4E93FBB6">
                <wp:simplePos x="0" y="0"/>
                <wp:positionH relativeFrom="page">
                  <wp:posOffset>351155</wp:posOffset>
                </wp:positionH>
                <wp:positionV relativeFrom="page">
                  <wp:posOffset>454660</wp:posOffset>
                </wp:positionV>
                <wp:extent cx="6858000" cy="7146290"/>
                <wp:effectExtent l="0" t="0" r="1270" b="1905"/>
                <wp:wrapNone/>
                <wp:docPr id="52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714629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CCCFC"/>
                            </a:gs>
                            <a:gs pos="100000">
                              <a:schemeClr val="bg1">
                                <a:lumMod val="100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EADC682" id="Rectangle 102" o:spid="_x0000_s1026" style="position:absolute;margin-left:27.65pt;margin-top:35.8pt;width:540pt;height:562.7pt;z-index:25154039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" o:allowincell="f" fillcolor="#7cccfc" stroked="f">
                <v:fill color2="white [3212]" rotate="t" focus="100%" type="gradient"/>
                <w10:wrap anchorx="page" anchory="page"/>
              </v:rect>
            </w:pict>
          </mc:Fallback>
        </mc:AlternateContent>
      </w:r>
      <w:r w:rsidR="0080284D">
        <w:rPr>
          <w:noProof/>
          <w:lang w:val="ru-RU" w:eastAsia="ru-RU"/>
        </w:rPr>
        <w:drawing>
          <wp:anchor distT="0" distB="0" distL="114300" distR="114300" simplePos="0" relativeHeight="251978752" behindDoc="0" locked="0" layoutInCell="0" allowOverlap="1" wp14:anchorId="1E2C436B" wp14:editId="23233298">
            <wp:simplePos x="0" y="0"/>
            <wp:positionH relativeFrom="page">
              <wp:posOffset>1333500</wp:posOffset>
            </wp:positionH>
            <wp:positionV relativeFrom="page">
              <wp:posOffset>8531225</wp:posOffset>
            </wp:positionV>
            <wp:extent cx="353060" cy="857250"/>
            <wp:effectExtent l="19050" t="0" r="8890" b="0"/>
            <wp:wrapNone/>
            <wp:docPr id="871" name="Picture 659" descr="tree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ee_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3060" cy="85725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D36299" w:rsidRPr="00D36299">
        <w:rPr>
          <w:noProof/>
          <w:lang w:val="ru-RU" w:eastAsia="ru-RU"/>
        </w:rPr>
        <w:drawing>
          <wp:anchor distT="0" distB="0" distL="114300" distR="114300" simplePos="0" relativeHeight="251542439" behindDoc="0" locked="0" layoutInCell="0" allowOverlap="1" wp14:anchorId="1858B914" wp14:editId="1EC0EF29">
            <wp:simplePos x="0" y="0"/>
            <wp:positionH relativeFrom="page">
              <wp:posOffset>4343420</wp:posOffset>
            </wp:positionH>
            <wp:positionV relativeFrom="page">
              <wp:posOffset>5038934</wp:posOffset>
            </wp:positionV>
            <wp:extent cx="3181502" cy="1664840"/>
            <wp:effectExtent l="0" t="38100" r="56998" b="49660"/>
            <wp:wrapNone/>
            <wp:docPr id="849" name="Picture 727" descr="cloud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oud_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21176075">
                      <a:off x="0" y="0"/>
                      <a:ext cx="3181005" cy="166458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D36299">
        <w:rPr>
          <w:noProof/>
          <w:lang w:val="ru-RU" w:eastAsia="ru-RU"/>
        </w:rPr>
        <w:drawing>
          <wp:anchor distT="0" distB="0" distL="114300" distR="114300" simplePos="0" relativeHeight="251541415" behindDoc="0" locked="0" layoutInCell="0" allowOverlap="1" wp14:anchorId="6AA3C8E4" wp14:editId="285EBA3B">
            <wp:simplePos x="0" y="0"/>
            <wp:positionH relativeFrom="page">
              <wp:posOffset>5230495</wp:posOffset>
            </wp:positionH>
            <wp:positionV relativeFrom="page">
              <wp:posOffset>4210685</wp:posOffset>
            </wp:positionV>
            <wp:extent cx="2456180" cy="1277620"/>
            <wp:effectExtent l="57150" t="0" r="20320" b="36830"/>
            <wp:wrapNone/>
            <wp:docPr id="737" name="Picture 727" descr="cloud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oud_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69643">
                      <a:off x="0" y="0"/>
                      <a:ext cx="2456180" cy="127762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8A471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0560" behindDoc="0" locked="0" layoutInCell="0" allowOverlap="1" wp14:anchorId="551B3662" wp14:editId="10023C59">
                <wp:simplePos x="0" y="0"/>
                <wp:positionH relativeFrom="page">
                  <wp:posOffset>721360</wp:posOffset>
                </wp:positionH>
                <wp:positionV relativeFrom="page">
                  <wp:posOffset>732790</wp:posOffset>
                </wp:positionV>
                <wp:extent cx="5135245" cy="6640195"/>
                <wp:effectExtent l="0" t="0" r="1270" b="1270"/>
                <wp:wrapNone/>
                <wp:docPr id="47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5245" cy="6640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id w:val="1900923677"/>
                              <w:picture/>
                            </w:sdtPr>
                            <w:sdtEndPr/>
                            <w:sdtContent>
                              <w:p w14:paraId="15021FC3" w14:textId="77777777" w:rsidR="00374D1F" w:rsidRDefault="008A4717" w:rsidP="00E928CE">
                                <w:pPr>
                                  <w:pStyle w:val="a6"/>
                                </w:pPr>
                                <w:r>
                                  <w:rPr>
                                    <w:lang w:val="ru-RU" w:eastAsia="ru-RU"/>
                                  </w:rPr>
                                  <w:drawing>
                                    <wp:inline distT="0" distB="0" distL="0" distR="0" wp14:anchorId="1E5439C3" wp14:editId="30AA3D22">
                                      <wp:extent cx="4546600" cy="4216400"/>
                                      <wp:effectExtent l="0" t="0" r="0" b="0"/>
                                      <wp:docPr id="59" name="Рисунок 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9" name="Рисунок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 rotWithShape="1">
                                              <a:blip r:embed="rId11"/>
                                              <a:srcRect l="-2" t="-2" r="-238534" b="-23853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546600" cy="42164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91440" rIns="91440" bIns="91440" anchor="b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51B3662" id="_x0000_t202" coordsize="21600,21600" o:spt="202" path="m,l,21600r21600,l21600,xe">
                <v:stroke joinstyle="miter"/>
                <v:path gradientshapeok="t" o:connecttype="rect"/>
              </v:shapetype>
              <v:shape id="Text Box 169" o:spid="_x0000_s1027" type="#_x0000_t202" style="position:absolute;margin-left:56.8pt;margin-top:57.7pt;width:404.35pt;height:522.85pt;z-index:25197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" o:allowincell="f" filled="f" fillcolor="white [3212]" stroked="f" strokecolor="white [3212]">
                <v:textbox style="mso-fit-shape-to-text:t" inset=",7.2pt,,7.2pt">
                  <w:txbxContent>
                    <w:sdt>
                      <w:sdtPr>
                        <w:id w:val="1900923677"/>
                        <w:picture/>
                      </w:sdtPr>
                      <w:sdtEndPr/>
                      <w:sdtContent>
                        <w:p w14:paraId="15021FC3" w14:textId="77777777" w:rsidR="00374D1F" w:rsidRDefault="008A4717" w:rsidP="00E928CE">
                          <w:pPr>
                            <w:pStyle w:val="a6"/>
                          </w:pPr>
                          <w:r>
                            <w:rPr>
                              <w:lang w:val="ru-RU" w:eastAsia="ru-RU"/>
                            </w:rPr>
                            <w:drawing>
                              <wp:inline distT="0" distB="0" distL="0" distR="0" wp14:anchorId="1E5439C3" wp14:editId="30AA3D22">
                                <wp:extent cx="4546600" cy="4216400"/>
                                <wp:effectExtent l="0" t="0" r="0" b="0"/>
                                <wp:docPr id="59" name="Рисунок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9" name="Рисунок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11"/>
                                        <a:srcRect l="-2" t="-2" r="-238534" b="-23853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546600" cy="42164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  <w10:wrap anchorx="page" anchory="page"/>
              </v:shape>
            </w:pict>
          </mc:Fallback>
        </mc:AlternateContent>
      </w:r>
      <w:r w:rsidR="00F9473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44488" behindDoc="0" locked="0" layoutInCell="0" allowOverlap="1" wp14:anchorId="40D1E7A4" wp14:editId="4FB05917">
                <wp:simplePos x="0" y="0"/>
                <wp:positionH relativeFrom="page">
                  <wp:align>center</wp:align>
                </wp:positionH>
                <wp:positionV relativeFrom="page">
                  <wp:posOffset>6248400</wp:posOffset>
                </wp:positionV>
                <wp:extent cx="6858000" cy="2686050"/>
                <wp:effectExtent l="0" t="0" r="635" b="1905"/>
                <wp:wrapNone/>
                <wp:docPr id="46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26860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100000"/>
                                <a:lumOff val="0"/>
                              </a:schemeClr>
                            </a:gs>
                            <a:gs pos="100000">
                              <a:srgbClr val="FEB80A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43F96EF" id="Rectangle 2" o:spid="_x0000_s1026" style="position:absolute;margin-left:0;margin-top:492pt;width:540pt;height:211.5pt;z-index:2515444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" o:allowincell="f" fillcolor="white [3212]" stroked="f">
                <v:fill color2="#feb80a" rotate="t" focus="100%" type="gradient"/>
                <w10:wrap anchorx="page" anchory="page"/>
              </v:rect>
            </w:pict>
          </mc:Fallback>
        </mc:AlternateContent>
      </w:r>
      <w:r w:rsidR="00374D1F">
        <w:rPr>
          <w:noProof/>
          <w:lang w:val="ru-RU" w:eastAsia="ru-RU"/>
        </w:rPr>
        <w:drawing>
          <wp:anchor distT="0" distB="0" distL="114300" distR="114300" simplePos="0" relativeHeight="251959296" behindDoc="0" locked="0" layoutInCell="0" allowOverlap="1" wp14:anchorId="3B56B161" wp14:editId="07DFB0E8">
            <wp:simplePos x="0" y="0"/>
            <wp:positionH relativeFrom="page">
              <wp:posOffset>1802130</wp:posOffset>
            </wp:positionH>
            <wp:positionV relativeFrom="page">
              <wp:posOffset>4880610</wp:posOffset>
            </wp:positionV>
            <wp:extent cx="2463800" cy="1273810"/>
            <wp:effectExtent l="57150" t="0" r="12700" b="21590"/>
            <wp:wrapNone/>
            <wp:docPr id="735" name="Picture 727" descr="cloud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oud_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69643">
                      <a:off x="0" y="0"/>
                      <a:ext cx="2463800" cy="127381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374D1F">
        <w:rPr>
          <w:noProof/>
          <w:lang w:val="ru-RU" w:eastAsia="ru-RU"/>
        </w:rPr>
        <w:drawing>
          <wp:anchor distT="0" distB="0" distL="114300" distR="114300" simplePos="0" relativeHeight="251547561" behindDoc="0" locked="0" layoutInCell="0" allowOverlap="1" wp14:anchorId="2B925F84" wp14:editId="29671D60">
            <wp:simplePos x="0" y="0"/>
            <wp:positionH relativeFrom="page">
              <wp:posOffset>3390900</wp:posOffset>
            </wp:positionH>
            <wp:positionV relativeFrom="page">
              <wp:posOffset>4724400</wp:posOffset>
            </wp:positionV>
            <wp:extent cx="2057400" cy="1219200"/>
            <wp:effectExtent l="19050" t="0" r="0" b="0"/>
            <wp:wrapNone/>
            <wp:docPr id="738" name="Picture 728" descr="cloud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oud_1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21920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374D1F">
        <w:rPr>
          <w:noProof/>
          <w:lang w:val="ru-RU" w:eastAsia="ru-RU"/>
        </w:rPr>
        <w:drawing>
          <wp:anchor distT="0" distB="0" distL="114300" distR="114300" simplePos="0" relativeHeight="251545513" behindDoc="0" locked="0" layoutInCell="0" allowOverlap="1" wp14:anchorId="73DEBE38" wp14:editId="43345C16">
            <wp:simplePos x="0" y="0"/>
            <wp:positionH relativeFrom="page">
              <wp:posOffset>361950</wp:posOffset>
            </wp:positionH>
            <wp:positionV relativeFrom="page">
              <wp:posOffset>4975860</wp:posOffset>
            </wp:positionV>
            <wp:extent cx="2057400" cy="1219200"/>
            <wp:effectExtent l="19050" t="0" r="0" b="0"/>
            <wp:wrapNone/>
            <wp:docPr id="736" name="Picture 728" descr="cloud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oud_1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21920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552C8E">
        <w:br w:type="page"/>
      </w:r>
    </w:p>
    <w:p w14:paraId="4E74615B" w14:textId="7BCB4851" w:rsidR="00552C8E" w:rsidRDefault="00E928CE"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5726" behindDoc="0" locked="0" layoutInCell="0" allowOverlap="1" wp14:anchorId="0272A66A" wp14:editId="3751FD68">
                <wp:simplePos x="0" y="0"/>
                <wp:positionH relativeFrom="page">
                  <wp:posOffset>419100</wp:posOffset>
                </wp:positionH>
                <wp:positionV relativeFrom="page">
                  <wp:posOffset>552450</wp:posOffset>
                </wp:positionV>
                <wp:extent cx="3175000" cy="4279900"/>
                <wp:effectExtent l="0" t="0" r="0" b="0"/>
                <wp:wrapNone/>
                <wp:docPr id="38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5000" cy="427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18527F" w14:textId="2D3DC2BB" w:rsidR="00D40AB0" w:rsidRDefault="00BE029E" w:rsidP="00D40AB0">
                            <w:pPr>
                              <w:pStyle w:val="a6"/>
                            </w:pPr>
                            <w:r w:rsidRPr="00BE029E">
                              <w:rPr>
                                <w:lang w:val="ru-RU" w:eastAsia="ru-RU"/>
                              </w:rPr>
                              <w:t>https:</w:t>
                            </w:r>
                            <w:r w:rsidR="00E928CE" w:rsidRPr="00E928CE">
                              <w:t xml:space="preserve"> </w:t>
                            </w:r>
                            <w:r w:rsidR="00E928CE">
                              <w:rPr>
                                <w:lang w:val="ru-RU" w:eastAsia="ru-RU"/>
                              </w:rPr>
                              <w:drawing>
                                <wp:inline distT="0" distB="0" distL="0" distR="0" wp14:anchorId="4F85E9B1" wp14:editId="71688E47">
                                  <wp:extent cx="2000250" cy="2665866"/>
                                  <wp:effectExtent l="0" t="0" r="0" b="1270"/>
                                  <wp:docPr id="53" name="Рисунок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1796" cy="26679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E029E">
                              <w:rPr>
                                <w:lang w:val="ru-RU" w:eastAsia="ru-RU"/>
                              </w:rPr>
                              <w:t>//www.igraemsa.ru/igry-dlja-detej</w:t>
                            </w:r>
                          </w:p>
                        </w:txbxContent>
                      </wps:txbx>
                      <wps:bodyPr rot="0" vert="horz" wrap="square" lIns="91440" tIns="91440" rIns="91440" bIns="91440" anchor="b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72A66A" id="Text Box 72" o:spid="_x0000_s1028" type="#_x0000_t202" style="position:absolute;margin-left:33pt;margin-top:43.5pt;width:250pt;height:337pt;z-index:25159572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" o:allowincell="f" filled="f" fillcolor="white [3212]" stroked="f" strokecolor="white [3212]">
                <v:textbox inset=",7.2pt,,7.2pt">
                  <w:txbxContent>
                    <w:p w14:paraId="2F18527F" w14:textId="2D3DC2BB" w:rsidR="00D40AB0" w:rsidRDefault="00BE029E" w:rsidP="00D40AB0">
                      <w:pPr>
                        <w:pStyle w:val="a6"/>
                      </w:pPr>
                      <w:r w:rsidRPr="00BE029E">
                        <w:rPr>
                          <w:lang w:val="ru-RU" w:eastAsia="ru-RU"/>
                        </w:rPr>
                        <w:t>https:</w:t>
                      </w:r>
                      <w:r w:rsidR="00E928CE" w:rsidRPr="00E928CE">
                        <w:t xml:space="preserve"> </w:t>
                      </w:r>
                      <w:r w:rsidR="00E928CE">
                        <w:rPr>
                          <w:lang w:val="ru-RU" w:eastAsia="ru-RU"/>
                        </w:rPr>
                        <w:drawing>
                          <wp:inline distT="0" distB="0" distL="0" distR="0" wp14:anchorId="4F85E9B1" wp14:editId="71688E47">
                            <wp:extent cx="2000250" cy="2665866"/>
                            <wp:effectExtent l="0" t="0" r="0" b="1270"/>
                            <wp:docPr id="53" name="Рисунок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1796" cy="26679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E029E">
                        <w:rPr>
                          <w:lang w:val="ru-RU" w:eastAsia="ru-RU"/>
                        </w:rPr>
                        <w:t>//www.igraemsa.ru/igry-dlja-detej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4185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29600" behindDoc="0" locked="0" layoutInCell="0" allowOverlap="1" wp14:anchorId="4ABD87A4" wp14:editId="0B2123E9">
                <wp:simplePos x="0" y="0"/>
                <wp:positionH relativeFrom="margin">
                  <wp:align>right</wp:align>
                </wp:positionH>
                <wp:positionV relativeFrom="page">
                  <wp:posOffset>-45719</wp:posOffset>
                </wp:positionV>
                <wp:extent cx="3293745" cy="5181600"/>
                <wp:effectExtent l="0" t="0" r="0" b="0"/>
                <wp:wrapNone/>
                <wp:docPr id="44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3745" cy="518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9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74318A" w14:textId="77777777" w:rsidR="00E928CE" w:rsidRDefault="00E928CE" w:rsidP="005868CD">
                            <w:pPr>
                              <w:pStyle w:val="a8"/>
                              <w:rPr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14:paraId="5F97B71E" w14:textId="116B464A" w:rsidR="006174CA" w:rsidRPr="006E419B" w:rsidRDefault="00641857" w:rsidP="005868CD">
                            <w:pPr>
                              <w:pStyle w:val="a8"/>
                              <w:rPr>
                                <w:lang w:val="ru-RU"/>
                              </w:rPr>
                            </w:pPr>
                            <w:r w:rsidRPr="00641857">
                              <w:rPr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val="ru-RU"/>
                              </w:rPr>
                              <w:t>Актуальность проекта:</w:t>
                            </w:r>
                            <w:r w:rsidRPr="00641857">
                              <w:rPr>
                                <w:color w:val="000000"/>
                                <w:sz w:val="32"/>
                                <w:szCs w:val="32"/>
                                <w:lang w:val="ru-RU"/>
                              </w:rPr>
                              <w:br/>
                            </w:r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  <w:lang w:val="ru-RU"/>
                              </w:rPr>
                              <w:t xml:space="preserve">Лето – </w:t>
                            </w:r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</w:rPr>
                              <w:t> </w:t>
                            </w:r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  <w:lang w:val="ru-RU"/>
                              </w:rPr>
                              <w:t xml:space="preserve">удивительная пора! Летом в режиме дня детского сада предусматривается максимальное пребывание детей на открытом воздухе. Очень важно, чтобы жизнь детей в этот период была содержательной и интересной. Дети </w:t>
                            </w:r>
                            <w:proofErr w:type="gramStart"/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  <w:lang w:val="ru-RU"/>
                              </w:rPr>
                              <w:t xml:space="preserve">второй </w:t>
                            </w:r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</w:rPr>
                              <w:t> </w:t>
                            </w:r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  <w:lang w:val="ru-RU"/>
                              </w:rPr>
                              <w:t>младшей</w:t>
                            </w:r>
                            <w:proofErr w:type="gramEnd"/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  <w:lang w:val="ru-RU"/>
                              </w:rPr>
                              <w:t xml:space="preserve"> возрастной группы только начинают изучать окружающий нас мир.</w:t>
                            </w:r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</w:rPr>
                              <w:t> </w:t>
                            </w:r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  <w:lang w:val="ru-RU"/>
                              </w:rPr>
                              <w:t xml:space="preserve"> Важно для детей </w:t>
                            </w:r>
                            <w:proofErr w:type="gramStart"/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  <w:lang w:val="ru-RU"/>
                              </w:rPr>
                              <w:t xml:space="preserve">трехлетнего </w:t>
                            </w:r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</w:rPr>
                              <w:t> </w:t>
                            </w:r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  <w:lang w:val="ru-RU"/>
                              </w:rPr>
                              <w:t>возраста</w:t>
                            </w:r>
                            <w:proofErr w:type="gramEnd"/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  <w:lang w:val="ru-RU"/>
                              </w:rPr>
                              <w:t xml:space="preserve"> развитие элементарных сенсорных представлений, наглядно - действенного мышления.</w:t>
                            </w:r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</w:rPr>
                              <w:t> </w:t>
                            </w:r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  <w:lang w:val="ru-RU"/>
                              </w:rPr>
                              <w:t xml:space="preserve"> Опытно - исследовательская деятельность, дидактические игры способствуют развитию у детей познавательной активности. Подвижные игры, развлечения, утренняя гимнастика, физкультура на свежем воздухе, игры с песком обеспечивают необходимый уровень физического и психического здоровья детей. Привлечение родителей к данному проекту, делает их образованнее в вопросах воспитания любознательного, здорового ребенка и проведения интересного досуга в семье.</w:t>
                            </w:r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</w:rPr>
                              <w:t> </w:t>
                            </w:r>
                            <w:r w:rsidRPr="00641857">
                              <w:rPr>
                                <w:color w:val="000000"/>
                                <w:sz w:val="24"/>
                                <w:szCs w:val="24"/>
                                <w:lang w:val="ru-RU"/>
                              </w:rPr>
                              <w:br/>
                            </w:r>
                            <w:proofErr w:type="spellStart"/>
                            <w:r w:rsidR="00D36299" w:rsidRPr="00B41214">
                              <w:rPr>
                                <w:lang w:val="ru-RU"/>
                              </w:rPr>
                              <w:t>дпись</w:t>
                            </w:r>
                            <w:proofErr w:type="spellEnd"/>
                            <w:r w:rsidR="00D36299" w:rsidRPr="00B41214">
                              <w:rPr>
                                <w:lang w:val="ru-RU"/>
                              </w:rPr>
                              <w:t xml:space="preserve"> в виде описания или сведения из журнала</w:t>
                            </w:r>
                            <w:r w:rsidR="000A3786">
                              <w:rPr>
                                <w:lang w:val="ru-RU"/>
                              </w:rPr>
                              <w:t xml:space="preserve"> сведения о фотографиях на этой странице</w:t>
                            </w:r>
                            <w:r w:rsidR="00D36299" w:rsidRPr="00B41214">
                              <w:rPr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9144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ABD87A4" id="Text Box 165" o:spid="_x0000_s1029" type="#_x0000_t202" style="position:absolute;margin-left:208.15pt;margin-top:-3.6pt;width:259.35pt;height:408pt;z-index:251929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" o:allowincell="f" filled="f" fillcolor="white [3212]" stroked="f" strokecolor="#d9cbaa [2894]">
                <v:textbox inset=",7.2pt,,0">
                  <w:txbxContent>
                    <w:p w14:paraId="5B74318A" w14:textId="77777777" w:rsidR="00E928CE" w:rsidRDefault="00E928CE" w:rsidP="005868CD">
                      <w:pPr>
                        <w:pStyle w:val="a8"/>
                        <w:rPr>
                          <w:b/>
                          <w:bCs/>
                          <w:color w:val="000000"/>
                          <w:sz w:val="32"/>
                          <w:szCs w:val="32"/>
                          <w:lang w:val="ru-RU"/>
                        </w:rPr>
                      </w:pPr>
                    </w:p>
                    <w:p w14:paraId="5F97B71E" w14:textId="116B464A" w:rsidR="006174CA" w:rsidRPr="006E419B" w:rsidRDefault="00641857" w:rsidP="005868CD">
                      <w:pPr>
                        <w:pStyle w:val="a8"/>
                        <w:rPr>
                          <w:lang w:val="ru-RU"/>
                        </w:rPr>
                      </w:pPr>
                      <w:r w:rsidRPr="00641857">
                        <w:rPr>
                          <w:b/>
                          <w:bCs/>
                          <w:color w:val="000000"/>
                          <w:sz w:val="32"/>
                          <w:szCs w:val="32"/>
                          <w:lang w:val="ru-RU"/>
                        </w:rPr>
                        <w:t>Актуальность проекта:</w:t>
                      </w:r>
                      <w:r w:rsidRPr="00641857">
                        <w:rPr>
                          <w:color w:val="000000"/>
                          <w:sz w:val="32"/>
                          <w:szCs w:val="32"/>
                          <w:lang w:val="ru-RU"/>
                        </w:rPr>
                        <w:br/>
                      </w:r>
                      <w:r w:rsidRPr="00641857">
                        <w:rPr>
                          <w:color w:val="000000"/>
                          <w:sz w:val="24"/>
                          <w:szCs w:val="24"/>
                          <w:lang w:val="ru-RU"/>
                        </w:rPr>
                        <w:t xml:space="preserve">Лето – </w:t>
                      </w:r>
                      <w:r w:rsidRPr="00641857">
                        <w:rPr>
                          <w:color w:val="000000"/>
                          <w:sz w:val="24"/>
                          <w:szCs w:val="24"/>
                        </w:rPr>
                        <w:t> </w:t>
                      </w:r>
                      <w:r w:rsidRPr="00641857">
                        <w:rPr>
                          <w:color w:val="000000"/>
                          <w:sz w:val="24"/>
                          <w:szCs w:val="24"/>
                          <w:lang w:val="ru-RU"/>
                        </w:rPr>
                        <w:t xml:space="preserve">удивительная пора! Летом в режиме дня детского сада предусматривается максимальное пребывание детей на открытом воздухе. Очень важно, чтобы жизнь детей в этот период была содержательной и интересной. Дети второй </w:t>
                      </w:r>
                      <w:r w:rsidRPr="00641857">
                        <w:rPr>
                          <w:color w:val="000000"/>
                          <w:sz w:val="24"/>
                          <w:szCs w:val="24"/>
                        </w:rPr>
                        <w:t> </w:t>
                      </w:r>
                      <w:r w:rsidRPr="00641857">
                        <w:rPr>
                          <w:color w:val="000000"/>
                          <w:sz w:val="24"/>
                          <w:szCs w:val="24"/>
                          <w:lang w:val="ru-RU"/>
                        </w:rPr>
                        <w:t>младшей возрастной группы только начинают изучать окружающий нас мир.</w:t>
                      </w:r>
                      <w:r w:rsidRPr="00641857">
                        <w:rPr>
                          <w:color w:val="000000"/>
                          <w:sz w:val="24"/>
                          <w:szCs w:val="24"/>
                        </w:rPr>
                        <w:t> </w:t>
                      </w:r>
                      <w:r w:rsidRPr="00641857">
                        <w:rPr>
                          <w:color w:val="000000"/>
                          <w:sz w:val="24"/>
                          <w:szCs w:val="24"/>
                          <w:lang w:val="ru-RU"/>
                        </w:rPr>
                        <w:t xml:space="preserve"> Важно для детей трехлетнего </w:t>
                      </w:r>
                      <w:r w:rsidRPr="00641857">
                        <w:rPr>
                          <w:color w:val="000000"/>
                          <w:sz w:val="24"/>
                          <w:szCs w:val="24"/>
                        </w:rPr>
                        <w:t> </w:t>
                      </w:r>
                      <w:r w:rsidRPr="00641857">
                        <w:rPr>
                          <w:color w:val="000000"/>
                          <w:sz w:val="24"/>
                          <w:szCs w:val="24"/>
                          <w:lang w:val="ru-RU"/>
                        </w:rPr>
                        <w:t>возраста развитие элементарных сенсорных представлений, наглядно - действенного мышления.</w:t>
                      </w:r>
                      <w:r w:rsidRPr="00641857">
                        <w:rPr>
                          <w:color w:val="000000"/>
                          <w:sz w:val="24"/>
                          <w:szCs w:val="24"/>
                        </w:rPr>
                        <w:t> </w:t>
                      </w:r>
                      <w:r w:rsidRPr="00641857">
                        <w:rPr>
                          <w:color w:val="000000"/>
                          <w:sz w:val="24"/>
                          <w:szCs w:val="24"/>
                          <w:lang w:val="ru-RU"/>
                        </w:rPr>
                        <w:t xml:space="preserve"> Опытно - исследовательская деятельность, дидактические игры способствуют развитию у детей познавательной активности. Подвижные игры, развлечения, утренняя гимнастика, физкультура на свежем воздухе, игры с песком обеспечивают необходимый уровень физического и психического здоровья детей. Привлечение родителей к данному проекту, делает их образованнее в вопросах воспитания любознательного, здорового ребенка и проведения интересного досуга в семье.</w:t>
                      </w:r>
                      <w:r w:rsidRPr="00641857">
                        <w:rPr>
                          <w:color w:val="000000"/>
                          <w:sz w:val="24"/>
                          <w:szCs w:val="24"/>
                        </w:rPr>
                        <w:t> </w:t>
                      </w:r>
                      <w:r w:rsidRPr="00641857">
                        <w:rPr>
                          <w:color w:val="000000"/>
                          <w:sz w:val="24"/>
                          <w:szCs w:val="24"/>
                          <w:lang w:val="ru-RU"/>
                        </w:rPr>
                        <w:br/>
                      </w:r>
                      <w:proofErr w:type="spellStart"/>
                      <w:r w:rsidR="00D36299" w:rsidRPr="00B41214">
                        <w:rPr>
                          <w:lang w:val="ru-RU"/>
                        </w:rPr>
                        <w:t>дпись</w:t>
                      </w:r>
                      <w:proofErr w:type="spellEnd"/>
                      <w:r w:rsidR="00D36299" w:rsidRPr="00B41214">
                        <w:rPr>
                          <w:lang w:val="ru-RU"/>
                        </w:rPr>
                        <w:t xml:space="preserve"> в виде описания или сведения из журнала</w:t>
                      </w:r>
                      <w:r w:rsidR="000A3786">
                        <w:rPr>
                          <w:lang w:val="ru-RU"/>
                        </w:rPr>
                        <w:t xml:space="preserve"> сведения о фотографиях на этой странице</w:t>
                      </w:r>
                      <w:r w:rsidR="00D36299" w:rsidRPr="00B41214">
                        <w:rPr>
                          <w:lang w:val="ru-RU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4185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0" allowOverlap="1" wp14:anchorId="5AD90CFB" wp14:editId="07D39ADC">
                <wp:simplePos x="0" y="0"/>
                <wp:positionH relativeFrom="page">
                  <wp:posOffset>685800</wp:posOffset>
                </wp:positionH>
                <wp:positionV relativeFrom="page">
                  <wp:posOffset>4831079</wp:posOffset>
                </wp:positionV>
                <wp:extent cx="5924550" cy="3514725"/>
                <wp:effectExtent l="0" t="0" r="0" b="9525"/>
                <wp:wrapNone/>
                <wp:docPr id="43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4550" cy="3514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9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326F24" w14:textId="77777777" w:rsidR="005868CD" w:rsidRPr="00641857" w:rsidRDefault="00641857" w:rsidP="005868CD">
                            <w:pPr>
                              <w:pStyle w:val="a8"/>
                              <w:rPr>
                                <w:b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641857">
                              <w:rPr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val="ru-RU"/>
                              </w:rPr>
                              <w:t>Проблема проекта:</w:t>
                            </w:r>
                            <w:r w:rsidRPr="00641857">
                              <w:rPr>
                                <w:color w:val="000000"/>
                                <w:sz w:val="32"/>
                                <w:szCs w:val="32"/>
                                <w:lang w:val="ru-RU"/>
                              </w:rPr>
                              <w:br/>
                            </w:r>
                            <w:r w:rsidRPr="00641857">
                              <w:rPr>
                                <w:color w:val="000000"/>
                                <w:sz w:val="28"/>
                                <w:szCs w:val="28"/>
                                <w:lang w:val="ru-RU"/>
                              </w:rPr>
                              <w:t xml:space="preserve">Дети, которые только-только начинают познавать окружающий мир, имеют небольшие представления о природных явлениях живой и неживой природы, в том числе и о лете. Младший возраст – это возраст «почемучек». Именно в этом возрасте у детей чаще всего возникают вопросы – почему и зачем? В беседах дети не могут сами ответить на многие вопросы, </w:t>
                            </w:r>
                            <w:proofErr w:type="gramStart"/>
                            <w:r w:rsidRPr="00641857">
                              <w:rPr>
                                <w:color w:val="000000"/>
                                <w:sz w:val="28"/>
                                <w:szCs w:val="28"/>
                                <w:lang w:val="ru-RU"/>
                              </w:rPr>
                              <w:t>например</w:t>
                            </w:r>
                            <w:proofErr w:type="gramEnd"/>
                            <w:r w:rsidRPr="00641857">
                              <w:rPr>
                                <w:color w:val="000000"/>
                                <w:sz w:val="28"/>
                                <w:szCs w:val="28"/>
                                <w:lang w:val="ru-RU"/>
                              </w:rPr>
                              <w:t>: Что происходит в природе летом? Зачем нужно солнышко? Откуда появляются лужи? Для чего нужен дождик? В целях формирования у детей знаний о сезонных явлениях природы был разработан данный проект.</w:t>
                            </w:r>
                            <w:r w:rsidRPr="00641857">
                              <w:rPr>
                                <w:color w:val="000000"/>
                                <w:sz w:val="28"/>
                                <w:szCs w:val="28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9144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AD90CFB" id="Text Box 77" o:spid="_x0000_s1030" type="#_x0000_t202" style="position:absolute;margin-left:54pt;margin-top:380.4pt;width:466.5pt;height:276.75pt;z-index:25176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" o:allowincell="f" filled="f" fillcolor="white [3212]" stroked="f" strokecolor="#d9cbaa [2894]">
                <v:textbox inset=",7.2pt,,0">
                  <w:txbxContent>
                    <w:p w14:paraId="1F326F24" w14:textId="77777777" w:rsidR="005868CD" w:rsidRPr="00641857" w:rsidRDefault="00641857" w:rsidP="005868CD">
                      <w:pPr>
                        <w:pStyle w:val="a8"/>
                        <w:rPr>
                          <w:b/>
                          <w:sz w:val="28"/>
                          <w:szCs w:val="28"/>
                          <w:lang w:val="ru-RU"/>
                        </w:rPr>
                      </w:pPr>
                      <w:r w:rsidRPr="00641857">
                        <w:rPr>
                          <w:b/>
                          <w:bCs/>
                          <w:color w:val="000000"/>
                          <w:sz w:val="32"/>
                          <w:szCs w:val="32"/>
                          <w:lang w:val="ru-RU"/>
                        </w:rPr>
                        <w:t>Проблема проекта:</w:t>
                      </w:r>
                      <w:r w:rsidRPr="00641857">
                        <w:rPr>
                          <w:color w:val="000000"/>
                          <w:sz w:val="32"/>
                          <w:szCs w:val="32"/>
                          <w:lang w:val="ru-RU"/>
                        </w:rPr>
                        <w:br/>
                      </w:r>
                      <w:r w:rsidRPr="00641857">
                        <w:rPr>
                          <w:color w:val="000000"/>
                          <w:sz w:val="28"/>
                          <w:szCs w:val="28"/>
                          <w:lang w:val="ru-RU"/>
                        </w:rPr>
                        <w:t>Дети, которые только-только начинают познавать окружающий мир, имеют небольшие представления о природных явлениях живой и неживой природы, в том числе и о лете. Младший возраст – это возраст «почемучек». Именно в этом возрасте у детей чаще всего возникают вопросы – почему и зачем? В беседах дети не могут сами ответить на многие вопросы, например: Что происходит в природе летом? Зачем нужно солнышко? Откуда появляются лужи? Для чего нужен дождик? В целях формирования у детей знаний о сезонных явлениях природы был разработан данный проект.</w:t>
                      </w:r>
                      <w:r w:rsidRPr="00641857">
                        <w:rPr>
                          <w:color w:val="000000"/>
                          <w:sz w:val="28"/>
                          <w:szCs w:val="28"/>
                        </w:rPr>
                        <w:t> 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57914">
        <w:rPr>
          <w:noProof/>
          <w:lang w:val="ru-RU" w:eastAsia="ru-RU"/>
        </w:rPr>
        <w:drawing>
          <wp:anchor distT="0" distB="0" distL="114300" distR="114300" simplePos="0" relativeHeight="251848704" behindDoc="0" locked="0" layoutInCell="0" allowOverlap="1" wp14:anchorId="1B76410C" wp14:editId="22AA1855">
            <wp:simplePos x="0" y="0"/>
            <wp:positionH relativeFrom="page">
              <wp:posOffset>257175</wp:posOffset>
            </wp:positionH>
            <wp:positionV relativeFrom="page">
              <wp:posOffset>8374380</wp:posOffset>
            </wp:positionV>
            <wp:extent cx="6961842" cy="1137920"/>
            <wp:effectExtent l="0" t="0" r="0" b="5080"/>
            <wp:wrapNone/>
            <wp:docPr id="22" name="Picture 298" descr="borde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_2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992603" cy="11429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473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0" allowOverlap="1" wp14:anchorId="72743B32" wp14:editId="700FEC34">
                <wp:simplePos x="0" y="0"/>
                <wp:positionH relativeFrom="page">
                  <wp:posOffset>351155</wp:posOffset>
                </wp:positionH>
                <wp:positionV relativeFrom="page">
                  <wp:posOffset>5927090</wp:posOffset>
                </wp:positionV>
                <wp:extent cx="3806190" cy="1595755"/>
                <wp:effectExtent l="0" t="635" r="0" b="3810"/>
                <wp:wrapNone/>
                <wp:docPr id="45" name="Rectangl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06190" cy="1595755"/>
                        </a:xfrm>
                        <a:prstGeom prst="rect">
                          <a:avLst/>
                        </a:prstGeom>
                        <a:solidFill>
                          <a:srgbClr val="B2D6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30F7346" id="Rectangle 76" o:spid="_x0000_s1026" style="position:absolute;margin-left:27.65pt;margin-top:466.7pt;width:299.7pt;height:125.65pt;z-index:25176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" o:allowincell="f" fillcolor="#b2d65b" stroked="f">
                <w10:wrap anchorx="page" anchory="page"/>
              </v:rect>
            </w:pict>
          </mc:Fallback>
        </mc:AlternateContent>
      </w:r>
      <w:r w:rsidR="00DB0FAA">
        <w:rPr>
          <w:noProof/>
          <w:lang w:val="ru-RU" w:eastAsia="ru-RU"/>
        </w:rPr>
        <w:drawing>
          <wp:anchor distT="0" distB="0" distL="114300" distR="114300" simplePos="0" relativeHeight="251829248" behindDoc="0" locked="0" layoutInCell="0" allowOverlap="1" wp14:anchorId="2DE572DD" wp14:editId="56745862">
            <wp:simplePos x="0" y="0"/>
            <wp:positionH relativeFrom="page">
              <wp:align>center</wp:align>
            </wp:positionH>
            <wp:positionV relativeFrom="page">
              <wp:posOffset>7680960</wp:posOffset>
            </wp:positionV>
            <wp:extent cx="6876302" cy="1746508"/>
            <wp:effectExtent l="19050" t="0" r="748" b="0"/>
            <wp:wrapNone/>
            <wp:docPr id="299" name="Picture 298" descr="borde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_2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76302" cy="174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473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0" allowOverlap="1" wp14:anchorId="486F881C" wp14:editId="79C57236">
                <wp:simplePos x="0" y="0"/>
                <wp:positionH relativeFrom="page">
                  <wp:posOffset>3554730</wp:posOffset>
                </wp:positionH>
                <wp:positionV relativeFrom="page">
                  <wp:posOffset>4257040</wp:posOffset>
                </wp:positionV>
                <wp:extent cx="3760470" cy="4526280"/>
                <wp:effectExtent l="1905" t="0" r="0" b="635"/>
                <wp:wrapNone/>
                <wp:docPr id="42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0470" cy="4526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id w:val="1900923295"/>
                              <w:picture/>
                            </w:sdtPr>
                            <w:sdtEndPr/>
                            <w:sdtContent>
                              <w:p w14:paraId="4BA78053" w14:textId="77777777" w:rsidR="00D40AB0" w:rsidRDefault="00D40AB0" w:rsidP="00D40AB0">
                                <w:pPr>
                                  <w:pStyle w:val="a5"/>
                                </w:pPr>
                                <w:r w:rsidRPr="00DF4C3C">
                                  <w:rPr>
                                    <w:lang w:val="ru-RU" w:eastAsia="ru-RU"/>
                                  </w:rPr>
                                  <w:drawing>
                                    <wp:inline distT="0" distB="0" distL="0" distR="0" wp14:anchorId="474F6633" wp14:editId="3DB26464">
                                      <wp:extent cx="71624" cy="108521"/>
                                      <wp:effectExtent l="361950" t="342900" r="309880" b="349250"/>
                                      <wp:docPr id="322" name="Picture 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8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5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9699751" flipH="1">
                                                <a:off x="0" y="0"/>
                                                <a:ext cx="80293" cy="12165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>
                                                  <a:shade val="85000"/>
                                                </a:srgbClr>
                                              </a:solidFill>
                                              <a:ln w="177800" cap="sq">
                                                <a:solidFill>
                                                  <a:srgbClr val="FFFFFF"/>
                                                </a:solidFill>
                                                <a:miter lim="800000"/>
                                              </a:ln>
                                              <a:effectLst>
                                                <a:outerShdw blurRad="127000" dir="5400000" algn="tl" rotWithShape="0">
                                                  <a:srgbClr val="000000">
                                                    <a:alpha val="40000"/>
                                                  </a:srgbClr>
                                                </a:outerShdw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86F881C" id="Text Box 75" o:spid="_x0000_s1031" type="#_x0000_t202" style="position:absolute;margin-left:279.9pt;margin-top:335.2pt;width:296.1pt;height:356.4pt;z-index:251847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" o:allowincell="f" filled="f" fillcolor="white [3212]" stroked="f" strokecolor="white [3212]">
                <v:textbox style="mso-fit-shape-to-text:t" inset=",7.2pt,,7.2pt">
                  <w:txbxContent>
                    <w:sdt>
                      <w:sdtPr>
                        <w:id w:val="1900923295"/>
                        <w:picture/>
                      </w:sdtPr>
                      <w:sdtEndPr/>
                      <w:sdtContent>
                        <w:p w14:paraId="4BA78053" w14:textId="77777777" w:rsidR="00D40AB0" w:rsidRDefault="00D40AB0" w:rsidP="00D40AB0">
                          <w:pPr>
                            <w:pStyle w:val="a5"/>
                          </w:pPr>
                          <w:r w:rsidRPr="00DF4C3C">
                            <w:rPr>
                              <w:lang w:val="ru-RU" w:eastAsia="ru-RU"/>
                            </w:rPr>
                            <w:drawing>
                              <wp:inline distT="0" distB="0" distL="0" distR="0" wp14:anchorId="474F6633" wp14:editId="3DB26464">
                                <wp:extent cx="71624" cy="108521"/>
                                <wp:effectExtent l="361950" t="342900" r="309880" b="349250"/>
                                <wp:docPr id="322" name="Picture 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8"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9699751" flipH="1">
                                          <a:off x="0" y="0"/>
                                          <a:ext cx="80293" cy="121656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>
                                            <a:shade val="85000"/>
                                          </a:srgbClr>
                                        </a:solidFill>
                                        <a:ln w="177800" cap="sq">
                                          <a:solidFill>
                                            <a:srgbClr val="FFFFFF"/>
                                          </a:solidFill>
                                          <a:miter lim="800000"/>
                                        </a:ln>
                                        <a:effectLst>
                                          <a:outerShdw blurRad="127000" dir="5400000" algn="tl" rotWithShape="0">
                                            <a:srgbClr val="000000">
                                              <a:alpha val="40000"/>
                                            </a:srgbClr>
                                          </a:outerShdw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  <w10:wrap anchorx="page" anchory="page"/>
              </v:shape>
            </w:pict>
          </mc:Fallback>
        </mc:AlternateContent>
      </w:r>
      <w:r w:rsidR="00F9473B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70105" behindDoc="0" locked="0" layoutInCell="0" allowOverlap="1" wp14:anchorId="26BB6BDE" wp14:editId="7F25ED00">
                <wp:simplePos x="0" y="0"/>
                <wp:positionH relativeFrom="page">
                  <wp:align>center</wp:align>
                </wp:positionH>
                <wp:positionV relativeFrom="page">
                  <wp:posOffset>457200</wp:posOffset>
                </wp:positionV>
                <wp:extent cx="6858000" cy="9148445"/>
                <wp:effectExtent l="0" t="0" r="635" b="0"/>
                <wp:wrapNone/>
                <wp:docPr id="39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000" cy="9148445"/>
                          <a:chOff x="959" y="960"/>
                          <a:chExt cx="10800" cy="14407"/>
                        </a:xfrm>
                      </wpg:grpSpPr>
                      <wps:wsp>
                        <wps:cNvPr id="40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959" y="960"/>
                            <a:ext cx="10800" cy="8544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7CCCFC"/>
                              </a:gs>
                              <a:gs pos="10000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959" y="9504"/>
                            <a:ext cx="10800" cy="5863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  <a:gs pos="50000">
                                <a:srgbClr val="FEB80A"/>
                              </a:gs>
                              <a:gs pos="10000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25DF771" id="Group 107" o:spid="_x0000_s1026" style="position:absolute;margin-left:0;margin-top:36pt;width:540pt;height:720.35pt;z-index:251570105;mso-position-horizontal:center;mso-position-horizontal-relative:page;mso-position-vertical-relative:page" coordorigin="959,960" coordsize="10800,1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" o:allowincell="f">
                <v:rect id="Rectangle 105" o:spid="_x0000_s1027" style="position:absolute;left:959;top:960;width:10800;height:8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" fillcolor="#7cccfc" stroked="f">
                  <v:fill color2="white [3212]" rotate="t" focus="100%" type="gradient"/>
                </v:rect>
                <v:rect id="Rectangle 106" o:spid="_x0000_s1028" style="position:absolute;left:959;top:9504;width:10800;height:5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" fillcolor="white [3212]" stroked="f">
                  <v:fill color2="#feb80a" rotate="t" focus="50%" type="gradient"/>
                </v:rect>
                <w10:wrap anchorx="page" anchory="page"/>
              </v:group>
            </w:pict>
          </mc:Fallback>
        </mc:AlternateContent>
      </w:r>
      <w:r w:rsidR="00552C8E">
        <w:br w:type="page"/>
      </w:r>
    </w:p>
    <w:p w14:paraId="61C7BB78" w14:textId="2068A9A1" w:rsidR="00946164" w:rsidRDefault="00E928CE">
      <w:pPr>
        <w:spacing w:after="200" w:line="276" w:lineRule="auto"/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0" allowOverlap="1" wp14:anchorId="3EA2F8C2" wp14:editId="26F8D725">
                <wp:simplePos x="0" y="0"/>
                <wp:positionH relativeFrom="page">
                  <wp:posOffset>546100</wp:posOffset>
                </wp:positionH>
                <wp:positionV relativeFrom="page">
                  <wp:posOffset>4129405</wp:posOffset>
                </wp:positionV>
                <wp:extent cx="2790825" cy="2792730"/>
                <wp:effectExtent l="0" t="0" r="0" b="0"/>
                <wp:wrapNone/>
                <wp:docPr id="35" name="Text Box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790825" cy="2792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id w:val="1900922858"/>
                              <w:picture/>
                            </w:sdtPr>
                            <w:sdtEndPr/>
                            <w:sdtContent>
                              <w:p w14:paraId="02D02576" w14:textId="77777777" w:rsidR="00F43FE7" w:rsidRDefault="00F43FE7" w:rsidP="00F43FE7">
                                <w:pPr>
                                  <w:pStyle w:val="a6"/>
                                </w:pPr>
                                <w:r w:rsidRPr="00DF4C3C">
                                  <w:rPr>
                                    <w:lang w:val="ru-RU" w:eastAsia="ru-RU"/>
                                  </w:rPr>
                                  <w:drawing>
                                    <wp:inline distT="0" distB="0" distL="0" distR="0" wp14:anchorId="63FD5949" wp14:editId="468CA758">
                                      <wp:extent cx="1836351" cy="2448469"/>
                                      <wp:effectExtent l="304800" t="304800" r="297815" b="295275"/>
                                      <wp:docPr id="512" name="Picture 1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12" name="Picture 1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836351" cy="244846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>
                                                  <a:shade val="85000"/>
                                                </a:srgbClr>
                                              </a:solidFill>
                                              <a:ln w="177800" cap="sq">
                                                <a:solidFill>
                                                  <a:srgbClr val="FFFFFF"/>
                                                </a:solidFill>
                                                <a:miter lim="800000"/>
                                              </a:ln>
                                              <a:effectLst>
                                                <a:outerShdw blurRad="127000" dir="5400000" algn="tl" rotWithShape="0">
                                                  <a:srgbClr val="000000">
                                                    <a:alpha val="40000"/>
                                                  </a:srgbClr>
                                                </a:outerShdw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EA2F8C2" id="Text Box 114" o:spid="_x0000_s1032" type="#_x0000_t202" style="position:absolute;margin-left:43pt;margin-top:325.15pt;width:219.75pt;height:219.9pt;z-index:251857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" o:allowincell="f" filled="f" stroked="f">
                <o:lock v:ext="edit" aspectratio="t"/>
                <v:textbox style="mso-fit-shape-to-text:t" inset=",7.2pt,,7.2pt">
                  <w:txbxContent>
                    <w:sdt>
                      <w:sdtPr>
                        <w:id w:val="1900922858"/>
                        <w:picture/>
                      </w:sdtPr>
                      <w:sdtEndPr/>
                      <w:sdtContent>
                        <w:p w14:paraId="02D02576" w14:textId="77777777" w:rsidR="00F43FE7" w:rsidRDefault="00F43FE7" w:rsidP="00F43FE7">
                          <w:pPr>
                            <w:pStyle w:val="a6"/>
                          </w:pPr>
                          <w:r w:rsidRPr="00DF4C3C">
                            <w:rPr>
                              <w:lang w:val="ru-RU" w:eastAsia="ru-RU"/>
                            </w:rPr>
                            <w:drawing>
                              <wp:inline distT="0" distB="0" distL="0" distR="0" wp14:anchorId="63FD5949" wp14:editId="468CA758">
                                <wp:extent cx="1836351" cy="2448469"/>
                                <wp:effectExtent l="304800" t="304800" r="297815" b="295275"/>
                                <wp:docPr id="512" name="Picture 1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12" name="Picture 1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836351" cy="2448469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>
                                            <a:shade val="85000"/>
                                          </a:srgbClr>
                                        </a:solidFill>
                                        <a:ln w="177800" cap="sq">
                                          <a:solidFill>
                                            <a:srgbClr val="FFFFFF"/>
                                          </a:solidFill>
                                          <a:miter lim="800000"/>
                                        </a:ln>
                                        <a:effectLst>
                                          <a:outerShdw blurRad="127000" dir="5400000" algn="tl" rotWithShape="0">
                                            <a:srgbClr val="000000">
                                              <a:alpha val="40000"/>
                                            </a:srgbClr>
                                          </a:outerShdw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56896" behindDoc="0" locked="0" layoutInCell="0" allowOverlap="1" wp14:anchorId="3749218B" wp14:editId="0779A2AF">
                <wp:simplePos x="0" y="0"/>
                <wp:positionH relativeFrom="page">
                  <wp:posOffset>3248025</wp:posOffset>
                </wp:positionH>
                <wp:positionV relativeFrom="page">
                  <wp:posOffset>5231130</wp:posOffset>
                </wp:positionV>
                <wp:extent cx="245100" cy="172720"/>
                <wp:effectExtent l="0" t="0" r="0" b="0"/>
                <wp:wrapNone/>
                <wp:docPr id="34" name="Text Box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 flipH="1" flipV="1">
                          <a:off x="0" y="0"/>
                          <a:ext cx="245100" cy="172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id w:val="1900922857"/>
                              <w:picture/>
                            </w:sdtPr>
                            <w:sdtEndPr/>
                            <w:sdtContent>
                              <w:p w14:paraId="71935DFB" w14:textId="77777777" w:rsidR="00F43FE7" w:rsidRDefault="00F43FE7" w:rsidP="00F43FE7">
                                <w:pPr>
                                  <w:pStyle w:val="a6"/>
                                </w:pPr>
                                <w:r w:rsidRPr="00D22CEA">
                                  <w:rPr>
                                    <w:lang w:val="ru-RU" w:eastAsia="ru-RU"/>
                                  </w:rPr>
                                  <w:drawing>
                                    <wp:inline distT="0" distB="0" distL="0" distR="0" wp14:anchorId="73EC9DF2" wp14:editId="577441E0">
                                      <wp:extent cx="912366" cy="1066800"/>
                                      <wp:effectExtent l="304800" t="304800" r="307340" b="304800"/>
                                      <wp:docPr id="62" name="Picture 1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 rotWithShape="1">
                                              <a:blip r:embed="rId20"/>
                                              <a:srcRect r="4312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916228" cy="107131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>
                                                  <a:shade val="85000"/>
                                                </a:srgbClr>
                                              </a:solidFill>
                                              <a:ln w="177800" cap="sq" cmpd="sng" algn="ctr">
                                                <a:solidFill>
                                                  <a:srgbClr val="FFFFFF"/>
                                                </a:solidFill>
                                                <a:prstDash val="solid"/>
                                                <a:miter lim="800000"/>
                                                <a:headEnd type="none" w="med" len="med"/>
                                                <a:tailEnd type="none" w="med" len="med"/>
                                              </a:ln>
                                              <a:effectLst>
                                                <a:outerShdw blurRad="127000" dir="5400000" algn="tl" rotWithShape="0">
                                                  <a:srgbClr val="000000">
                                                    <a:alpha val="40000"/>
                                                  </a:srgbClr>
                                                </a:outerShdw>
                                              </a:effectLst>
                                              <a:extLst>
                                                <a:ext uri="{53640926-AAD7-44D8-BBD7-CCE9431645EC}">
                                                  <a14:shadowObscured xmlns:a14="http://schemas.microsoft.com/office/drawing/2010/main"/>
                                                </a:ext>
                                              </a:ex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91440" rIns="91440" bIns="9144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749218B" id="Text Box 113" o:spid="_x0000_s1033" type="#_x0000_t202" style="position:absolute;margin-left:255.75pt;margin-top:411.9pt;width:19.3pt;height:13.6pt;flip:x y;z-index:25185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" o:allowincell="f" filled="f" stroked="f">
                <o:lock v:ext="edit" aspectratio="t"/>
                <v:textbox inset=",7.2pt,,7.2pt">
                  <w:txbxContent>
                    <w:sdt>
                      <w:sdtPr>
                        <w:id w:val="1900922857"/>
                        <w:picture/>
                      </w:sdtPr>
                      <w:sdtEndPr/>
                      <w:sdtContent>
                        <w:p w14:paraId="71935DFB" w14:textId="77777777" w:rsidR="00F43FE7" w:rsidRDefault="00F43FE7" w:rsidP="00F43FE7">
                          <w:pPr>
                            <w:pStyle w:val="a6"/>
                          </w:pPr>
                          <w:r w:rsidRPr="00D22CEA">
                            <w:rPr>
                              <w:lang w:val="ru-RU" w:eastAsia="ru-RU"/>
                            </w:rPr>
                            <w:drawing>
                              <wp:inline distT="0" distB="0" distL="0" distR="0" wp14:anchorId="73EC9DF2" wp14:editId="577441E0">
                                <wp:extent cx="912366" cy="1066800"/>
                                <wp:effectExtent l="304800" t="304800" r="307340" b="304800"/>
                                <wp:docPr id="62" name="Picture 1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21"/>
                                        <a:srcRect r="4312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916228" cy="1071316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>
                                            <a:shade val="85000"/>
                                          </a:srgbClr>
                                        </a:solidFill>
                                        <a:ln w="177800" cap="sq" cmpd="sng" algn="ctr">
                                          <a:solidFill>
                                            <a:srgbClr val="FFFFFF"/>
                                          </a:solidFill>
                                          <a:prstDash val="solid"/>
                                          <a:miter lim="800000"/>
                                          <a:headEnd type="none" w="med" len="med"/>
                                          <a:tailEnd type="none" w="med" len="med"/>
                                        </a:ln>
                                        <a:effectLst>
                                          <a:outerShdw blurRad="127000" dir="5400000" algn="tl" rotWithShape="0">
                                            <a:srgbClr val="000000">
                                              <a:alpha val="40000"/>
                                            </a:srgbClr>
                                          </a:outerShdw>
                                        </a:effectLst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  <w10:wrap anchorx="page" anchory="page"/>
              </v:shape>
            </w:pict>
          </mc:Fallback>
        </mc:AlternateContent>
      </w:r>
      <w:r w:rsidR="00DF0E1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55872" behindDoc="0" locked="0" layoutInCell="0" allowOverlap="1" wp14:anchorId="6D021288" wp14:editId="038DDD3A">
                <wp:simplePos x="0" y="0"/>
                <wp:positionH relativeFrom="page">
                  <wp:posOffset>609600</wp:posOffset>
                </wp:positionH>
                <wp:positionV relativeFrom="page">
                  <wp:posOffset>678180</wp:posOffset>
                </wp:positionV>
                <wp:extent cx="2905125" cy="2811780"/>
                <wp:effectExtent l="0" t="0" r="0" b="0"/>
                <wp:wrapNone/>
                <wp:docPr id="33" name="Text Box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05125" cy="2811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id w:val="1900922856"/>
                              <w:picture/>
                            </w:sdtPr>
                            <w:sdtEndPr/>
                            <w:sdtContent>
                              <w:p w14:paraId="4202C08D" w14:textId="77777777" w:rsidR="00F43FE7" w:rsidRDefault="00F43FE7" w:rsidP="00F43FE7">
                                <w:pPr>
                                  <w:pStyle w:val="a6"/>
                                </w:pPr>
                                <w:r w:rsidRPr="00DF4C3C">
                                  <w:rPr>
                                    <w:lang w:val="ru-RU" w:eastAsia="ru-RU"/>
                                  </w:rPr>
                                  <w:drawing>
                                    <wp:inline distT="0" distB="0" distL="0" distR="0" wp14:anchorId="348C254D" wp14:editId="59AA0764">
                                      <wp:extent cx="1634490" cy="2189480"/>
                                      <wp:effectExtent l="304800" t="304800" r="308610" b="306070"/>
                                      <wp:docPr id="63" name="Picture 1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9" name="Picture 1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638746" cy="2195181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>
                                                  <a:shade val="85000"/>
                                                </a:srgbClr>
                                              </a:solidFill>
                                              <a:ln w="177800" cap="sq">
                                                <a:solidFill>
                                                  <a:srgbClr val="FFFFFF"/>
                                                </a:solidFill>
                                                <a:miter lim="800000"/>
                                              </a:ln>
                                              <a:effectLst>
                                                <a:outerShdw blurRad="127000" dir="5400000" algn="tl" rotWithShape="0">
                                                  <a:srgbClr val="000000">
                                                    <a:alpha val="40000"/>
                                                  </a:srgbClr>
                                                </a:outerShdw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91440" rIns="91440" bIns="91440" anchor="b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D021288" id="Text Box 112" o:spid="_x0000_s1034" type="#_x0000_t202" style="position:absolute;margin-left:48pt;margin-top:53.4pt;width:228.75pt;height:221.4pt;z-index:25185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" o:allowincell="f" filled="f" stroked="f">
                <o:lock v:ext="edit" aspectratio="t"/>
                <v:textbox style="mso-fit-shape-to-text:t" inset=",7.2pt,,7.2pt">
                  <w:txbxContent>
                    <w:sdt>
                      <w:sdtPr>
                        <w:id w:val="1900922856"/>
                        <w:picture/>
                      </w:sdtPr>
                      <w:sdtEndPr/>
                      <w:sdtContent>
                        <w:p w14:paraId="4202C08D" w14:textId="77777777" w:rsidR="00F43FE7" w:rsidRDefault="00F43FE7" w:rsidP="00F43FE7">
                          <w:pPr>
                            <w:pStyle w:val="a6"/>
                          </w:pPr>
                          <w:r w:rsidRPr="00DF4C3C">
                            <w:rPr>
                              <w:lang w:val="ru-RU" w:eastAsia="ru-RU"/>
                            </w:rPr>
                            <w:drawing>
                              <wp:inline distT="0" distB="0" distL="0" distR="0" wp14:anchorId="348C254D" wp14:editId="59AA0764">
                                <wp:extent cx="1634490" cy="2189480"/>
                                <wp:effectExtent l="304800" t="304800" r="308610" b="306070"/>
                                <wp:docPr id="63" name="Picture 1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9" name="Picture 1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638746" cy="219518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>
                                            <a:shade val="85000"/>
                                          </a:srgbClr>
                                        </a:solidFill>
                                        <a:ln w="177800" cap="sq">
                                          <a:solidFill>
                                            <a:srgbClr val="FFFFFF"/>
                                          </a:solidFill>
                                          <a:miter lim="800000"/>
                                        </a:ln>
                                        <a:effectLst>
                                          <a:outerShdw blurRad="127000" dir="5400000" algn="tl" rotWithShape="0">
                                            <a:srgbClr val="000000">
                                              <a:alpha val="40000"/>
                                            </a:srgbClr>
                                          </a:outerShdw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  <w10:wrap anchorx="page" anchory="page"/>
              </v:shape>
            </w:pict>
          </mc:Fallback>
        </mc:AlternateContent>
      </w:r>
      <w:r w:rsidR="00682CE2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0" allowOverlap="1" wp14:anchorId="746CAA3F" wp14:editId="55B1B09E">
                <wp:simplePos x="0" y="0"/>
                <wp:positionH relativeFrom="page">
                  <wp:posOffset>3695700</wp:posOffset>
                </wp:positionH>
                <wp:positionV relativeFrom="page">
                  <wp:posOffset>2116455</wp:posOffset>
                </wp:positionV>
                <wp:extent cx="3330575" cy="5055235"/>
                <wp:effectExtent l="0" t="0" r="0" b="12065"/>
                <wp:wrapNone/>
                <wp:docPr id="36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0575" cy="5055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9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0D956A" w14:textId="77777777" w:rsidR="00F43FE7" w:rsidRPr="006E419B" w:rsidRDefault="00682CE2" w:rsidP="00DF0E17">
                            <w:pPr>
                              <w:pStyle w:val="a9"/>
                              <w:rPr>
                                <w:lang w:val="ru-RU"/>
                              </w:rPr>
                            </w:pPr>
                            <w:r w:rsidRPr="00DF0E17">
                              <w:rPr>
                                <w:bCs/>
                                <w:color w:val="354369" w:themeColor="accent6" w:themeShade="BF"/>
                                <w:lang w:val="ru-RU"/>
                              </w:rPr>
                              <w:t xml:space="preserve"> </w:t>
                            </w:r>
                            <w:r w:rsidRPr="00DF0E17">
                              <w:rPr>
                                <w:bCs/>
                                <w:color w:val="354369" w:themeColor="accent6" w:themeShade="BF"/>
                              </w:rPr>
                              <w:t> </w:t>
                            </w:r>
                            <w:r w:rsidRPr="00DF0E17">
                              <w:rPr>
                                <w:bCs/>
                                <w:color w:val="354369" w:themeColor="accent6" w:themeShade="BF"/>
                                <w:lang w:val="ru-RU"/>
                              </w:rPr>
                              <w:t>Цель проекта</w:t>
                            </w:r>
                            <w:r w:rsidRPr="00682CE2">
                              <w:rPr>
                                <w:b w:val="0"/>
                                <w:bCs/>
                                <w:color w:val="000000"/>
                                <w:sz w:val="20"/>
                                <w:szCs w:val="20"/>
                                <w:lang w:val="ru-RU"/>
                              </w:rPr>
                              <w:t>:</w:t>
                            </w:r>
                            <w:r w:rsidRPr="00682CE2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  <w:lang w:val="ru-RU"/>
                              </w:rPr>
                              <w:br/>
                              <w:t>Формирование у детей знаний о сезонных явлениях живой и неживой природы.</w:t>
                            </w:r>
                            <w:r w:rsidRPr="00682CE2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</w:rPr>
                              <w:t> </w:t>
                            </w:r>
                            <w:r w:rsidRPr="00682CE2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  <w:lang w:val="ru-RU"/>
                              </w:rPr>
                              <w:t>Создание комфортных условий для оздоровления детей, укрепления физического и психического здоровья дошкольников</w:t>
                            </w:r>
                            <w:r w:rsidRPr="00682CE2">
                              <w:rPr>
                                <w:color w:val="000000"/>
                                <w:lang w:val="ru-RU"/>
                              </w:rPr>
                              <w:t>.</w:t>
                            </w:r>
                            <w:r>
                              <w:rPr>
                                <w:color w:val="000000"/>
                              </w:rPr>
                              <w:t> </w:t>
                            </w:r>
                            <w:r w:rsidRPr="00682CE2">
                              <w:rPr>
                                <w:color w:val="000000"/>
                                <w:lang w:val="ru-RU"/>
                              </w:rPr>
                              <w:br/>
                            </w:r>
                            <w:r w:rsidRPr="00DF0E17">
                              <w:rPr>
                                <w:bCs/>
                                <w:color w:val="354369" w:themeColor="accent6" w:themeShade="BF"/>
                                <w:lang w:val="ru-RU"/>
                              </w:rPr>
                              <w:t>Задачи проекта:</w:t>
                            </w:r>
                            <w:r w:rsidRPr="00682CE2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  <w:lang w:val="ru-RU"/>
                              </w:rPr>
                              <w:br/>
                              <w:t>1. Учить детей отмечать летние изменения в природе;</w:t>
                            </w:r>
                            <w:r w:rsidRPr="00682CE2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</w:rPr>
                              <w:t> </w:t>
                            </w:r>
                            <w:r w:rsidRPr="00682CE2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  <w:lang w:val="ru-RU"/>
                              </w:rPr>
                              <w:br/>
                              <w:t>2. Учить детей передавать образы в продуктивной деятельности;</w:t>
                            </w:r>
                            <w:r w:rsidRPr="00682CE2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  <w:lang w:val="ru-RU"/>
                              </w:rPr>
                              <w:br/>
                              <w:t>3. Формировать у детей умения слушать и понимать</w:t>
                            </w:r>
                            <w:r w:rsidRPr="00682CE2">
                              <w:rPr>
                                <w:b w:val="0"/>
                                <w:color w:val="000000"/>
                                <w:lang w:val="ru-RU"/>
                              </w:rPr>
                              <w:t xml:space="preserve"> </w:t>
                            </w:r>
                            <w:r w:rsidRPr="00682CE2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  <w:lang w:val="ru-RU"/>
                              </w:rPr>
                              <w:t>художественное слово;</w:t>
                            </w:r>
                            <w:r w:rsidRPr="00682CE2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  <w:lang w:val="ru-RU"/>
                              </w:rPr>
                              <w:br/>
                              <w:t>4. Учить детей экспериментировать;</w:t>
                            </w:r>
                            <w:r w:rsidRPr="00682CE2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  <w:lang w:val="ru-RU"/>
                              </w:rPr>
                              <w:br/>
                              <w:t>5. Формировать у детей представления о взаимосвязи природы с человеком;</w:t>
                            </w:r>
                            <w:r w:rsidRPr="00682CE2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  <w:lang w:val="ru-RU"/>
                              </w:rPr>
                              <w:br/>
                              <w:t>6. Учить детей видеть необыкновенную красоту</w:t>
                            </w:r>
                            <w:r w:rsidRPr="00682CE2">
                              <w:rPr>
                                <w:b w:val="0"/>
                                <w:color w:val="000000"/>
                                <w:lang w:val="ru-RU"/>
                              </w:rPr>
                              <w:t xml:space="preserve"> </w:t>
                            </w:r>
                            <w:r w:rsidRPr="00682CE2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  <w:lang w:val="ru-RU"/>
                              </w:rPr>
                              <w:t>природы и радоваться окружающему миру;</w:t>
                            </w:r>
                            <w:r w:rsidRPr="00682CE2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</w:rPr>
                              <w:t> </w:t>
                            </w:r>
                            <w:r w:rsidRPr="00682CE2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  <w:lang w:val="ru-RU"/>
                              </w:rPr>
                              <w:br/>
                              <w:t>7. Развивать наблюдательность</w:t>
                            </w:r>
                            <w:r w:rsidRPr="00682CE2">
                              <w:rPr>
                                <w:b w:val="0"/>
                                <w:color w:val="000000"/>
                                <w:lang w:val="ru-RU"/>
                              </w:rPr>
                              <w:t>,</w:t>
                            </w:r>
                            <w:r w:rsidRPr="00682CE2">
                              <w:rPr>
                                <w:color w:val="000000"/>
                                <w:lang w:val="ru-RU"/>
                              </w:rPr>
                              <w:t xml:space="preserve"> </w:t>
                            </w:r>
                            <w:r w:rsidRPr="00682CE2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  <w:lang w:val="ru-RU"/>
                              </w:rPr>
                              <w:t>творческое воображение, представления об окружающем мире, произвольную память и внимание;</w:t>
                            </w:r>
                            <w:r w:rsidRPr="00682CE2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  <w:lang w:val="ru-RU"/>
                              </w:rPr>
                              <w:br/>
                              <w:t>8. Воспитывать у детей интерес и бережное</w:t>
                            </w:r>
                            <w:r w:rsidRPr="00682CE2">
                              <w:rPr>
                                <w:color w:val="000000"/>
                                <w:lang w:val="ru-RU"/>
                              </w:rPr>
                              <w:t xml:space="preserve"> </w:t>
                            </w:r>
                            <w:r w:rsidRPr="00DF0E17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  <w:lang w:val="ru-RU"/>
                              </w:rPr>
                              <w:t>отношение к природе;</w:t>
                            </w:r>
                            <w:r w:rsidRPr="00DF0E17">
                              <w:rPr>
                                <w:b w:val="0"/>
                                <w:color w:val="000000"/>
                                <w:sz w:val="20"/>
                                <w:szCs w:val="20"/>
                                <w:lang w:val="ru-RU"/>
                              </w:rPr>
                              <w:br/>
                              <w:t>9. Обогащать словарь детей новыми словами</w:t>
                            </w:r>
                            <w:r w:rsidRPr="00682CE2">
                              <w:rPr>
                                <w:color w:val="000000"/>
                                <w:lang w:val="ru-RU"/>
                              </w:rPr>
                              <w:t>.</w:t>
                            </w:r>
                            <w:r>
                              <w:rPr>
                                <w:color w:val="000000"/>
                              </w:rPr>
                              <w:t> </w:t>
                            </w:r>
                            <w:r w:rsidRPr="00682CE2">
                              <w:rPr>
                                <w:color w:val="000000"/>
                                <w:lang w:val="ru-RU"/>
                              </w:rPr>
                              <w:br/>
                            </w:r>
                            <w:r w:rsidRPr="00682CE2">
                              <w:rPr>
                                <w:color w:val="000000"/>
                                <w:lang w:val="ru-RU"/>
                              </w:rPr>
                              <w:br/>
                            </w:r>
                          </w:p>
                          <w:p w14:paraId="6729D627" w14:textId="77777777" w:rsidR="005868CD" w:rsidRPr="006E419B" w:rsidRDefault="005868CD" w:rsidP="005868CD">
                            <w:pPr>
                              <w:pStyle w:val="a8"/>
                              <w:rPr>
                                <w:lang w:val="ru-RU"/>
                              </w:rPr>
                            </w:pPr>
                          </w:p>
                          <w:p w14:paraId="4B097D6B" w14:textId="77777777" w:rsidR="005868CD" w:rsidRPr="006E419B" w:rsidRDefault="005868CD" w:rsidP="005868CD">
                            <w:pPr>
                              <w:pStyle w:val="a8"/>
                              <w:rPr>
                                <w:lang w:val="ru-RU"/>
                              </w:rPr>
                            </w:pPr>
                            <w:r w:rsidRPr="00B41214">
                              <w:rPr>
                                <w:lang w:val="ru-RU"/>
                              </w:rPr>
                              <w:t xml:space="preserve">Подпись в виде описания или сведения из </w:t>
                            </w:r>
                            <w:proofErr w:type="spellStart"/>
                            <w:r w:rsidRPr="00B41214">
                              <w:rPr>
                                <w:lang w:val="ru-RU"/>
                              </w:rPr>
                              <w:t>журнала</w:t>
                            </w:r>
                            <w:r>
                              <w:rPr>
                                <w:lang w:val="ru-RU"/>
                              </w:rPr>
                              <w:t>сведения</w:t>
                            </w:r>
                            <w:proofErr w:type="spellEnd"/>
                            <w:r>
                              <w:rPr>
                                <w:lang w:val="ru-RU"/>
                              </w:rPr>
                              <w:t xml:space="preserve"> о фотографиях на этой странице</w:t>
                            </w:r>
                            <w:r w:rsidRPr="00B41214">
                              <w:rPr>
                                <w:lang w:val="ru-RU"/>
                              </w:rPr>
                              <w:t>.</w:t>
                            </w:r>
                          </w:p>
                          <w:p w14:paraId="461D5740" w14:textId="77777777" w:rsidR="005868CD" w:rsidRPr="006E419B" w:rsidRDefault="005868CD" w:rsidP="005868CD">
                            <w:pPr>
                              <w:pStyle w:val="a8"/>
                              <w:rPr>
                                <w:lang w:val="ru-RU"/>
                              </w:rPr>
                            </w:pPr>
                          </w:p>
                          <w:p w14:paraId="6EA902DF" w14:textId="77777777" w:rsidR="005868CD" w:rsidRPr="006E419B" w:rsidRDefault="005868CD" w:rsidP="005868CD">
                            <w:pPr>
                              <w:pStyle w:val="a8"/>
                              <w:rPr>
                                <w:rFonts w:asciiTheme="majorHAnsi" w:hAnsiTheme="majorHAnsi"/>
                                <w:lang w:val="ru-RU"/>
                              </w:rPr>
                            </w:pPr>
                            <w:r w:rsidRPr="00B41214">
                              <w:rPr>
                                <w:lang w:val="ru-RU"/>
                              </w:rPr>
                              <w:t xml:space="preserve">Подпись в виде описания или сведения из </w:t>
                            </w:r>
                            <w:proofErr w:type="spellStart"/>
                            <w:r w:rsidRPr="00B41214">
                              <w:rPr>
                                <w:lang w:val="ru-RU"/>
                              </w:rPr>
                              <w:t>журнала</w:t>
                            </w:r>
                            <w:r>
                              <w:rPr>
                                <w:lang w:val="ru-RU"/>
                              </w:rPr>
                              <w:t>сведения</w:t>
                            </w:r>
                            <w:proofErr w:type="spellEnd"/>
                            <w:r>
                              <w:rPr>
                                <w:lang w:val="ru-RU"/>
                              </w:rPr>
                              <w:t xml:space="preserve"> о фотографиях на этой странице</w:t>
                            </w:r>
                            <w:r w:rsidRPr="00B41214">
                              <w:rPr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9144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46CAA3F" id="Text Box 116" o:spid="_x0000_s1035" type="#_x0000_t202" style="position:absolute;margin-left:291pt;margin-top:166.65pt;width:262.25pt;height:398.05pt;z-index:251859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" o:allowincell="f" filled="f" fillcolor="white [3212]" stroked="f" strokecolor="#d9cbaa [2894]">
                <v:textbox inset=",7.2pt,,0">
                  <w:txbxContent>
                    <w:p w14:paraId="1F0D956A" w14:textId="77777777" w:rsidR="00F43FE7" w:rsidRPr="006E419B" w:rsidRDefault="00682CE2" w:rsidP="00DF0E17">
                      <w:pPr>
                        <w:pStyle w:val="a9"/>
                        <w:rPr>
                          <w:lang w:val="ru-RU"/>
                        </w:rPr>
                      </w:pPr>
                      <w:r w:rsidRPr="00DF0E17">
                        <w:rPr>
                          <w:bCs/>
                          <w:color w:val="354369" w:themeColor="accent6" w:themeShade="BF"/>
                          <w:lang w:val="ru-RU"/>
                        </w:rPr>
                        <w:t xml:space="preserve"> </w:t>
                      </w:r>
                      <w:r w:rsidRPr="00DF0E17">
                        <w:rPr>
                          <w:bCs/>
                          <w:color w:val="354369" w:themeColor="accent6" w:themeShade="BF"/>
                        </w:rPr>
                        <w:t> </w:t>
                      </w:r>
                      <w:r w:rsidRPr="00DF0E17">
                        <w:rPr>
                          <w:bCs/>
                          <w:color w:val="354369" w:themeColor="accent6" w:themeShade="BF"/>
                          <w:lang w:val="ru-RU"/>
                        </w:rPr>
                        <w:t>Цель проекта</w:t>
                      </w:r>
                      <w:r w:rsidRPr="00682CE2">
                        <w:rPr>
                          <w:b w:val="0"/>
                          <w:bCs/>
                          <w:color w:val="000000"/>
                          <w:sz w:val="20"/>
                          <w:szCs w:val="20"/>
                          <w:lang w:val="ru-RU"/>
                        </w:rPr>
                        <w:t>:</w:t>
                      </w:r>
                      <w:r w:rsidRPr="00682CE2">
                        <w:rPr>
                          <w:b w:val="0"/>
                          <w:color w:val="000000"/>
                          <w:sz w:val="20"/>
                          <w:szCs w:val="20"/>
                          <w:lang w:val="ru-RU"/>
                        </w:rPr>
                        <w:br/>
                        <w:t>Формирование у детей знаний о сезонных явлениях живой и неживой природы.</w:t>
                      </w:r>
                      <w:r w:rsidRPr="00682CE2">
                        <w:rPr>
                          <w:b w:val="0"/>
                          <w:color w:val="000000"/>
                          <w:sz w:val="20"/>
                          <w:szCs w:val="20"/>
                        </w:rPr>
                        <w:t> </w:t>
                      </w:r>
                      <w:r w:rsidRPr="00682CE2">
                        <w:rPr>
                          <w:b w:val="0"/>
                          <w:color w:val="000000"/>
                          <w:sz w:val="20"/>
                          <w:szCs w:val="20"/>
                          <w:lang w:val="ru-RU"/>
                        </w:rPr>
                        <w:t>Создание комфортных условий для оздоровления детей, укрепления физического и психического здоровья дошкольников</w:t>
                      </w:r>
                      <w:r w:rsidRPr="00682CE2">
                        <w:rPr>
                          <w:color w:val="000000"/>
                          <w:lang w:val="ru-RU"/>
                        </w:rPr>
                        <w:t>.</w:t>
                      </w:r>
                      <w:r>
                        <w:rPr>
                          <w:color w:val="000000"/>
                        </w:rPr>
                        <w:t> </w:t>
                      </w:r>
                      <w:r w:rsidRPr="00682CE2">
                        <w:rPr>
                          <w:color w:val="000000"/>
                          <w:lang w:val="ru-RU"/>
                        </w:rPr>
                        <w:br/>
                      </w:r>
                      <w:r w:rsidRPr="00DF0E17">
                        <w:rPr>
                          <w:bCs/>
                          <w:color w:val="354369" w:themeColor="accent6" w:themeShade="BF"/>
                          <w:lang w:val="ru-RU"/>
                        </w:rPr>
                        <w:t>Задачи проекта:</w:t>
                      </w:r>
                      <w:r w:rsidRPr="00682CE2">
                        <w:rPr>
                          <w:b w:val="0"/>
                          <w:color w:val="000000"/>
                          <w:sz w:val="20"/>
                          <w:szCs w:val="20"/>
                          <w:lang w:val="ru-RU"/>
                        </w:rPr>
                        <w:br/>
                        <w:t>1. Учить детей отмечать летние изменения в природе;</w:t>
                      </w:r>
                      <w:r w:rsidRPr="00682CE2">
                        <w:rPr>
                          <w:b w:val="0"/>
                          <w:color w:val="000000"/>
                          <w:sz w:val="20"/>
                          <w:szCs w:val="20"/>
                        </w:rPr>
                        <w:t> </w:t>
                      </w:r>
                      <w:r w:rsidRPr="00682CE2">
                        <w:rPr>
                          <w:b w:val="0"/>
                          <w:color w:val="000000"/>
                          <w:sz w:val="20"/>
                          <w:szCs w:val="20"/>
                          <w:lang w:val="ru-RU"/>
                        </w:rPr>
                        <w:br/>
                        <w:t>2. Учить детей передавать образы в продуктивной деятельности;</w:t>
                      </w:r>
                      <w:r w:rsidRPr="00682CE2">
                        <w:rPr>
                          <w:b w:val="0"/>
                          <w:color w:val="000000"/>
                          <w:sz w:val="20"/>
                          <w:szCs w:val="20"/>
                          <w:lang w:val="ru-RU"/>
                        </w:rPr>
                        <w:br/>
                        <w:t>3. Формировать у детей умения слушать и понимать</w:t>
                      </w:r>
                      <w:r w:rsidRPr="00682CE2">
                        <w:rPr>
                          <w:b w:val="0"/>
                          <w:color w:val="000000"/>
                          <w:lang w:val="ru-RU"/>
                        </w:rPr>
                        <w:t xml:space="preserve"> </w:t>
                      </w:r>
                      <w:r w:rsidRPr="00682CE2">
                        <w:rPr>
                          <w:b w:val="0"/>
                          <w:color w:val="000000"/>
                          <w:sz w:val="20"/>
                          <w:szCs w:val="20"/>
                          <w:lang w:val="ru-RU"/>
                        </w:rPr>
                        <w:t>художественное слово;</w:t>
                      </w:r>
                      <w:r w:rsidRPr="00682CE2">
                        <w:rPr>
                          <w:b w:val="0"/>
                          <w:color w:val="000000"/>
                          <w:sz w:val="20"/>
                          <w:szCs w:val="20"/>
                          <w:lang w:val="ru-RU"/>
                        </w:rPr>
                        <w:br/>
                        <w:t>4. Учить детей экспериментировать;</w:t>
                      </w:r>
                      <w:r w:rsidRPr="00682CE2">
                        <w:rPr>
                          <w:b w:val="0"/>
                          <w:color w:val="000000"/>
                          <w:sz w:val="20"/>
                          <w:szCs w:val="20"/>
                          <w:lang w:val="ru-RU"/>
                        </w:rPr>
                        <w:br/>
                        <w:t>5. Формировать у детей представления о взаимосвязи природы с человеком;</w:t>
                      </w:r>
                      <w:r w:rsidRPr="00682CE2">
                        <w:rPr>
                          <w:b w:val="0"/>
                          <w:color w:val="000000"/>
                          <w:sz w:val="20"/>
                          <w:szCs w:val="20"/>
                          <w:lang w:val="ru-RU"/>
                        </w:rPr>
                        <w:br/>
                        <w:t>6. Учить детей видеть необыкновенную красоту</w:t>
                      </w:r>
                      <w:r w:rsidRPr="00682CE2">
                        <w:rPr>
                          <w:b w:val="0"/>
                          <w:color w:val="000000"/>
                          <w:lang w:val="ru-RU"/>
                        </w:rPr>
                        <w:t xml:space="preserve"> </w:t>
                      </w:r>
                      <w:r w:rsidRPr="00682CE2">
                        <w:rPr>
                          <w:b w:val="0"/>
                          <w:color w:val="000000"/>
                          <w:sz w:val="20"/>
                          <w:szCs w:val="20"/>
                          <w:lang w:val="ru-RU"/>
                        </w:rPr>
                        <w:t>природы и радоваться окружающему миру;</w:t>
                      </w:r>
                      <w:r w:rsidRPr="00682CE2">
                        <w:rPr>
                          <w:b w:val="0"/>
                          <w:color w:val="000000"/>
                          <w:sz w:val="20"/>
                          <w:szCs w:val="20"/>
                        </w:rPr>
                        <w:t> </w:t>
                      </w:r>
                      <w:r w:rsidRPr="00682CE2">
                        <w:rPr>
                          <w:b w:val="0"/>
                          <w:color w:val="000000"/>
                          <w:sz w:val="20"/>
                          <w:szCs w:val="20"/>
                          <w:lang w:val="ru-RU"/>
                        </w:rPr>
                        <w:br/>
                        <w:t>7. Развивать наблюдательность</w:t>
                      </w:r>
                      <w:r w:rsidRPr="00682CE2">
                        <w:rPr>
                          <w:b w:val="0"/>
                          <w:color w:val="000000"/>
                          <w:lang w:val="ru-RU"/>
                        </w:rPr>
                        <w:t>,</w:t>
                      </w:r>
                      <w:r w:rsidRPr="00682CE2">
                        <w:rPr>
                          <w:color w:val="000000"/>
                          <w:lang w:val="ru-RU"/>
                        </w:rPr>
                        <w:t xml:space="preserve"> </w:t>
                      </w:r>
                      <w:r w:rsidRPr="00682CE2">
                        <w:rPr>
                          <w:b w:val="0"/>
                          <w:color w:val="000000"/>
                          <w:sz w:val="20"/>
                          <w:szCs w:val="20"/>
                          <w:lang w:val="ru-RU"/>
                        </w:rPr>
                        <w:t>творческое воображение, представления об окружающем мире, произвольную память и внимание;</w:t>
                      </w:r>
                      <w:r w:rsidRPr="00682CE2">
                        <w:rPr>
                          <w:b w:val="0"/>
                          <w:color w:val="000000"/>
                          <w:sz w:val="20"/>
                          <w:szCs w:val="20"/>
                          <w:lang w:val="ru-RU"/>
                        </w:rPr>
                        <w:br/>
                        <w:t>8. Воспитывать у детей интерес и бережное</w:t>
                      </w:r>
                      <w:r w:rsidRPr="00682CE2">
                        <w:rPr>
                          <w:color w:val="000000"/>
                          <w:lang w:val="ru-RU"/>
                        </w:rPr>
                        <w:t xml:space="preserve"> </w:t>
                      </w:r>
                      <w:r w:rsidRPr="00DF0E17">
                        <w:rPr>
                          <w:b w:val="0"/>
                          <w:color w:val="000000"/>
                          <w:sz w:val="20"/>
                          <w:szCs w:val="20"/>
                          <w:lang w:val="ru-RU"/>
                        </w:rPr>
                        <w:t>отношение к природе;</w:t>
                      </w:r>
                      <w:r w:rsidRPr="00DF0E17">
                        <w:rPr>
                          <w:b w:val="0"/>
                          <w:color w:val="000000"/>
                          <w:sz w:val="20"/>
                          <w:szCs w:val="20"/>
                          <w:lang w:val="ru-RU"/>
                        </w:rPr>
                        <w:br/>
                        <w:t>9. Обогащать словарь детей новыми словами</w:t>
                      </w:r>
                      <w:r w:rsidRPr="00682CE2">
                        <w:rPr>
                          <w:color w:val="000000"/>
                          <w:lang w:val="ru-RU"/>
                        </w:rPr>
                        <w:t>.</w:t>
                      </w:r>
                      <w:r>
                        <w:rPr>
                          <w:color w:val="000000"/>
                        </w:rPr>
                        <w:t> </w:t>
                      </w:r>
                      <w:r w:rsidRPr="00682CE2">
                        <w:rPr>
                          <w:color w:val="000000"/>
                          <w:lang w:val="ru-RU"/>
                        </w:rPr>
                        <w:br/>
                      </w:r>
                      <w:r w:rsidRPr="00682CE2">
                        <w:rPr>
                          <w:color w:val="000000"/>
                          <w:lang w:val="ru-RU"/>
                        </w:rPr>
                        <w:br/>
                      </w:r>
                    </w:p>
                    <w:p w14:paraId="6729D627" w14:textId="77777777" w:rsidR="005868CD" w:rsidRPr="006E419B" w:rsidRDefault="005868CD" w:rsidP="005868CD">
                      <w:pPr>
                        <w:pStyle w:val="a8"/>
                        <w:rPr>
                          <w:lang w:val="ru-RU"/>
                        </w:rPr>
                      </w:pPr>
                    </w:p>
                    <w:p w14:paraId="4B097D6B" w14:textId="77777777" w:rsidR="005868CD" w:rsidRPr="006E419B" w:rsidRDefault="005868CD" w:rsidP="005868CD">
                      <w:pPr>
                        <w:pStyle w:val="a8"/>
                        <w:rPr>
                          <w:lang w:val="ru-RU"/>
                        </w:rPr>
                      </w:pPr>
                      <w:r w:rsidRPr="00B41214">
                        <w:rPr>
                          <w:lang w:val="ru-RU"/>
                        </w:rPr>
                        <w:t>Подпись в виде описания или сведения из журнала</w:t>
                      </w:r>
                      <w:r>
                        <w:rPr>
                          <w:lang w:val="ru-RU"/>
                        </w:rPr>
                        <w:t>сведения о фотографиях на этой странице</w:t>
                      </w:r>
                      <w:r w:rsidRPr="00B41214">
                        <w:rPr>
                          <w:lang w:val="ru-RU"/>
                        </w:rPr>
                        <w:t>.</w:t>
                      </w:r>
                    </w:p>
                    <w:p w14:paraId="461D5740" w14:textId="77777777" w:rsidR="005868CD" w:rsidRPr="006E419B" w:rsidRDefault="005868CD" w:rsidP="005868CD">
                      <w:pPr>
                        <w:pStyle w:val="a8"/>
                        <w:rPr>
                          <w:lang w:val="ru-RU"/>
                        </w:rPr>
                      </w:pPr>
                    </w:p>
                    <w:p w14:paraId="6EA902DF" w14:textId="77777777" w:rsidR="005868CD" w:rsidRPr="006E419B" w:rsidRDefault="005868CD" w:rsidP="005868CD">
                      <w:pPr>
                        <w:pStyle w:val="a8"/>
                        <w:rPr>
                          <w:rFonts w:asciiTheme="majorHAnsi" w:hAnsiTheme="majorHAnsi"/>
                          <w:lang w:val="ru-RU"/>
                        </w:rPr>
                      </w:pPr>
                      <w:r w:rsidRPr="00B41214">
                        <w:rPr>
                          <w:lang w:val="ru-RU"/>
                        </w:rPr>
                        <w:t>Подпись в виде описания или сведения из журнала</w:t>
                      </w:r>
                      <w:r>
                        <w:rPr>
                          <w:lang w:val="ru-RU"/>
                        </w:rPr>
                        <w:t>сведения о фотографиях на этой странице</w:t>
                      </w:r>
                      <w:r w:rsidRPr="00B41214">
                        <w:rPr>
                          <w:lang w:val="ru-RU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42D89">
        <w:rPr>
          <w:noProof/>
          <w:lang w:val="ru-RU" w:eastAsia="ru-RU"/>
        </w:rPr>
        <w:drawing>
          <wp:anchor distT="0" distB="0" distL="114300" distR="114300" simplePos="0" relativeHeight="251850752" behindDoc="0" locked="0" layoutInCell="0" allowOverlap="1" wp14:anchorId="76DE62DB" wp14:editId="4C836B16">
            <wp:simplePos x="0" y="0"/>
            <wp:positionH relativeFrom="page">
              <wp:posOffset>301752</wp:posOffset>
            </wp:positionH>
            <wp:positionV relativeFrom="page">
              <wp:posOffset>7680960</wp:posOffset>
            </wp:positionV>
            <wp:extent cx="7046214" cy="1745741"/>
            <wp:effectExtent l="19050" t="0" r="2286" b="0"/>
            <wp:wrapNone/>
            <wp:docPr id="23" name="Picture 298" descr="borde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_2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43142" cy="1744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2D89">
        <w:rPr>
          <w:noProof/>
          <w:lang w:val="ru-RU" w:eastAsia="ru-RU"/>
        </w:rPr>
        <w:drawing>
          <wp:anchor distT="0" distB="0" distL="114300" distR="114300" simplePos="0" relativeHeight="251858944" behindDoc="0" locked="0" layoutInCell="0" allowOverlap="1" wp14:anchorId="68B00AD3" wp14:editId="449C26B4">
            <wp:simplePos x="0" y="0"/>
            <wp:positionH relativeFrom="page">
              <wp:posOffset>357378</wp:posOffset>
            </wp:positionH>
            <wp:positionV relativeFrom="page">
              <wp:posOffset>8385048</wp:posOffset>
            </wp:positionV>
            <wp:extent cx="6848348" cy="1124585"/>
            <wp:effectExtent l="19050" t="0" r="0" b="0"/>
            <wp:wrapNone/>
            <wp:docPr id="24" name="Picture 298" descr="borde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_2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48348" cy="1124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473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69080" behindDoc="0" locked="0" layoutInCell="0" allowOverlap="1" wp14:anchorId="3585B05E" wp14:editId="64CBCBFB">
                <wp:simplePos x="0" y="0"/>
                <wp:positionH relativeFrom="page">
                  <wp:posOffset>1329690</wp:posOffset>
                </wp:positionH>
                <wp:positionV relativeFrom="page">
                  <wp:posOffset>1977390</wp:posOffset>
                </wp:positionV>
                <wp:extent cx="5879465" cy="5545455"/>
                <wp:effectExtent l="0" t="3810" r="1270" b="3810"/>
                <wp:wrapNone/>
                <wp:docPr id="37" name="Rectangl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79465" cy="5545455"/>
                        </a:xfrm>
                        <a:prstGeom prst="rect">
                          <a:avLst/>
                        </a:prstGeom>
                        <a:solidFill>
                          <a:srgbClr val="B2D6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29C344E" id="Rectangle 115" o:spid="_x0000_s1026" style="position:absolute;margin-left:104.7pt;margin-top:155.7pt;width:462.95pt;height:436.65pt;z-index:251569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" o:allowincell="f" fillcolor="#b2d65b" stroked="f">
                <w10:wrap anchorx="page" anchory="page"/>
              </v:rect>
            </w:pict>
          </mc:Fallback>
        </mc:AlternateContent>
      </w:r>
      <w:r w:rsidR="00AB4FC4">
        <w:rPr>
          <w:noProof/>
          <w:lang w:val="ru-RU" w:eastAsia="ru-RU"/>
        </w:rPr>
        <w:drawing>
          <wp:anchor distT="0" distB="0" distL="114300" distR="114300" simplePos="0" relativeHeight="251948032" behindDoc="0" locked="0" layoutInCell="0" allowOverlap="1" wp14:anchorId="795D411C" wp14:editId="0997C2B7">
            <wp:simplePos x="0" y="0"/>
            <wp:positionH relativeFrom="page">
              <wp:posOffset>5353050</wp:posOffset>
            </wp:positionH>
            <wp:positionV relativeFrom="page">
              <wp:posOffset>8205682</wp:posOffset>
            </wp:positionV>
            <wp:extent cx="400050" cy="963295"/>
            <wp:effectExtent l="0" t="0" r="0" b="0"/>
            <wp:wrapNone/>
            <wp:docPr id="660" name="Picture 659" descr="tree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ee_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96329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AB4FC4">
        <w:rPr>
          <w:noProof/>
          <w:lang w:val="ru-RU" w:eastAsia="ru-RU"/>
        </w:rPr>
        <w:drawing>
          <wp:anchor distT="0" distB="0" distL="114300" distR="114300" simplePos="0" relativeHeight="251947008" behindDoc="0" locked="0" layoutInCell="0" allowOverlap="1" wp14:anchorId="1E159D8E" wp14:editId="3E4A1778">
            <wp:simplePos x="0" y="0"/>
            <wp:positionH relativeFrom="page">
              <wp:posOffset>6210300</wp:posOffset>
            </wp:positionH>
            <wp:positionV relativeFrom="page">
              <wp:posOffset>7677150</wp:posOffset>
            </wp:positionV>
            <wp:extent cx="678180" cy="1284605"/>
            <wp:effectExtent l="19050" t="0" r="7620" b="0"/>
            <wp:wrapNone/>
            <wp:docPr id="659" name="Picture 658" descr="tree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ee_2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8180" cy="128460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F9473B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68056" behindDoc="0" locked="0" layoutInCell="0" allowOverlap="1" wp14:anchorId="3B7329FD" wp14:editId="4C1EAF1E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6858000" cy="9148445"/>
                <wp:effectExtent l="0" t="0" r="635" b="0"/>
                <wp:wrapNone/>
                <wp:docPr id="30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000" cy="9148445"/>
                          <a:chOff x="959" y="960"/>
                          <a:chExt cx="10800" cy="14407"/>
                        </a:xfrm>
                      </wpg:grpSpPr>
                      <wps:wsp>
                        <wps:cNvPr id="31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959" y="960"/>
                            <a:ext cx="10800" cy="8544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7CCCFC"/>
                              </a:gs>
                              <a:gs pos="10000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59" y="9504"/>
                            <a:ext cx="10800" cy="5863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  <a:gs pos="50000">
                                <a:srgbClr val="FEB80A"/>
                              </a:gs>
                              <a:gs pos="10000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851959E" id="Group 108" o:spid="_x0000_s1026" style="position:absolute;margin-left:0;margin-top:0;width:540pt;height:720.35pt;z-index:251568056;mso-position-horizontal:center;mso-position-horizontal-relative:page;mso-position-vertical:center;mso-position-vertical-relative:page" coordorigin="959,960" coordsize="10800,1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" o:allowincell="f">
                <v:rect id="Rectangle 109" o:spid="_x0000_s1027" style="position:absolute;left:959;top:960;width:10800;height:8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" fillcolor="#7cccfc" stroked="f">
                  <v:fill color2="white [3212]" rotate="t" focus="100%" type="gradient"/>
                </v:rect>
                <v:rect id="Rectangle 110" o:spid="_x0000_s1028" style="position:absolute;left:959;top:9504;width:10800;height:5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" fillcolor="white [3212]" stroked="f">
                  <v:fill color2="#feb80a" rotate="t" focus="50%" type="gradient"/>
                </v:rect>
                <w10:wrap anchorx="page" anchory="page"/>
              </v:group>
            </w:pict>
          </mc:Fallback>
        </mc:AlternateContent>
      </w:r>
      <w:r w:rsidR="00946164">
        <w:br w:type="page"/>
      </w:r>
    </w:p>
    <w:p w14:paraId="466FDB83" w14:textId="77777777" w:rsidR="007F42C4" w:rsidRDefault="007F42C4" w:rsidP="007F42C4"/>
    <w:p w14:paraId="4C45002A" w14:textId="59A703B4" w:rsidR="007F42C4" w:rsidRDefault="005F04BD" w:rsidP="007F42C4">
      <w:pPr>
        <w:spacing w:after="200" w:line="276" w:lineRule="auto"/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6224" behindDoc="0" locked="0" layoutInCell="0" allowOverlap="1" wp14:anchorId="02452DD1" wp14:editId="30F6B329">
                <wp:simplePos x="0" y="0"/>
                <wp:positionH relativeFrom="margin">
                  <wp:posOffset>-800100</wp:posOffset>
                </wp:positionH>
                <wp:positionV relativeFrom="page">
                  <wp:posOffset>4224655</wp:posOffset>
                </wp:positionV>
                <wp:extent cx="4219575" cy="3803601"/>
                <wp:effectExtent l="0" t="0" r="0" b="0"/>
                <wp:wrapNone/>
                <wp:docPr id="28" name="Text Box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219575" cy="38036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id w:val="1900923247"/>
                              <w:picture/>
                            </w:sdtPr>
                            <w:sdtEndPr/>
                            <w:sdtContent>
                              <w:p w14:paraId="258631D6" w14:textId="77777777" w:rsidR="007F42C4" w:rsidRDefault="007F42C4" w:rsidP="007F42C4">
                                <w:pPr>
                                  <w:pStyle w:val="a6"/>
                                </w:pPr>
                                <w:r w:rsidRPr="00DF4C3C">
                                  <w:rPr>
                                    <w:lang w:val="ru-RU" w:eastAsia="ru-RU"/>
                                  </w:rPr>
                                  <w:drawing>
                                    <wp:inline distT="0" distB="0" distL="0" distR="0" wp14:anchorId="5EFB98A9" wp14:editId="204E6E9F">
                                      <wp:extent cx="2154132" cy="1452853"/>
                                      <wp:effectExtent l="617537" t="487363" r="616268" b="501967"/>
                                      <wp:docPr id="313" name="Picture 1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313" name="Picture 1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4395715">
                                                <a:off x="0" y="0"/>
                                                <a:ext cx="2159131" cy="1456224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>
                                                  <a:shade val="85000"/>
                                                </a:srgbClr>
                                              </a:solidFill>
                                              <a:ln w="177800" cap="sq">
                                                <a:solidFill>
                                                  <a:srgbClr val="FFFFFF"/>
                                                </a:solidFill>
                                                <a:miter lim="800000"/>
                                              </a:ln>
                                              <a:effectLst>
                                                <a:outerShdw blurRad="127000" dir="5400000" algn="tl" rotWithShape="0">
                                                  <a:srgbClr val="000000">
                                                    <a:alpha val="40000"/>
                                                  </a:srgbClr>
                                                </a:outerShdw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452DD1" id="Text Box 150" o:spid="_x0000_s1036" type="#_x0000_t202" style="position:absolute;margin-left:-63pt;margin-top:332.65pt;width:332.25pt;height:299.5pt;z-index:25195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" o:allowincell="f" filled="f" stroked="f">
                <o:lock v:ext="edit" aspectratio="t"/>
                <v:textbox inset=",7.2pt,,7.2pt">
                  <w:txbxContent>
                    <w:sdt>
                      <w:sdtPr>
                        <w:id w:val="1900923247"/>
                        <w:picture/>
                      </w:sdtPr>
                      <w:sdtEndPr/>
                      <w:sdtContent>
                        <w:p w14:paraId="258631D6" w14:textId="77777777" w:rsidR="007F42C4" w:rsidRDefault="007F42C4" w:rsidP="007F42C4">
                          <w:pPr>
                            <w:pStyle w:val="a6"/>
                          </w:pPr>
                          <w:r w:rsidRPr="00DF4C3C">
                            <w:rPr>
                              <w:lang w:val="ru-RU" w:eastAsia="ru-RU"/>
                            </w:rPr>
                            <w:drawing>
                              <wp:inline distT="0" distB="0" distL="0" distR="0" wp14:anchorId="5EFB98A9" wp14:editId="204E6E9F">
                                <wp:extent cx="2154132" cy="1452853"/>
                                <wp:effectExtent l="617537" t="487363" r="616268" b="501967"/>
                                <wp:docPr id="313" name="Picture 1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313" name="Picture 1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4395715">
                                          <a:off x="0" y="0"/>
                                          <a:ext cx="2159131" cy="1456224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>
                                            <a:shade val="85000"/>
                                          </a:srgbClr>
                                        </a:solidFill>
                                        <a:ln w="177800" cap="sq">
                                          <a:solidFill>
                                            <a:srgbClr val="FFFFFF"/>
                                          </a:solidFill>
                                          <a:miter lim="800000"/>
                                        </a:ln>
                                        <a:effectLst>
                                          <a:outerShdw blurRad="127000" dir="5400000" algn="tl" rotWithShape="0">
                                            <a:srgbClr val="000000">
                                              <a:alpha val="40000"/>
                                            </a:srgbClr>
                                          </a:outerShdw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58834" behindDoc="0" locked="0" layoutInCell="0" allowOverlap="1" wp14:anchorId="711762C7" wp14:editId="60E6B490">
                <wp:simplePos x="0" y="0"/>
                <wp:positionH relativeFrom="page">
                  <wp:posOffset>545465</wp:posOffset>
                </wp:positionH>
                <wp:positionV relativeFrom="page">
                  <wp:posOffset>638810</wp:posOffset>
                </wp:positionV>
                <wp:extent cx="6858000" cy="9148445"/>
                <wp:effectExtent l="0" t="0" r="635" b="0"/>
                <wp:wrapNone/>
                <wp:docPr id="21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000" cy="9148445"/>
                          <a:chOff x="959" y="960"/>
                          <a:chExt cx="10800" cy="14407"/>
                        </a:xfrm>
                      </wpg:grpSpPr>
                      <wps:wsp>
                        <wps:cNvPr id="25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959" y="960"/>
                            <a:ext cx="10800" cy="8544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7CCCFC"/>
                              </a:gs>
                              <a:gs pos="10000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59" y="9504"/>
                            <a:ext cx="10800" cy="5863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  <a:gs pos="50000">
                                <a:srgbClr val="FEB80A"/>
                              </a:gs>
                              <a:gs pos="10000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0492E7B" id="Group 125" o:spid="_x0000_s1026" style="position:absolute;margin-left:42.95pt;margin-top:50.3pt;width:540pt;height:720.35pt;z-index:251558834;mso-position-horizontal-relative:page;mso-position-vertical-relative:page" coordorigin="959,960" coordsize="10800,1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" o:allowincell="f">
                <v:rect id="Rectangle 126" o:spid="_x0000_s1027" style="position:absolute;left:959;top:960;width:10800;height:8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" fillcolor="#7cccfc" stroked="f">
                  <v:fill color2="white [3212]" rotate="t" focus="100%" type="gradient"/>
                </v:rect>
                <v:rect id="Rectangle 127" o:spid="_x0000_s1028" style="position:absolute;left:959;top:9504;width:10800;height:5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" fillcolor="white [3212]" stroked="f">
                  <v:fill color2="#feb80a" rotate="t" focus="50%" type="gradient"/>
                </v:rect>
                <w10:wrap anchorx="page" anchory="page"/>
              </v:group>
            </w:pict>
          </mc:Fallback>
        </mc:AlternateContent>
      </w:r>
      <w:r w:rsidR="00C53579">
        <w:rPr>
          <w:noProof/>
          <w:lang w:val="ru-RU" w:eastAsia="ru-RU"/>
        </w:rPr>
        <w:drawing>
          <wp:anchor distT="0" distB="0" distL="114300" distR="114300" simplePos="0" relativeHeight="251873280" behindDoc="0" locked="0" layoutInCell="0" allowOverlap="1" wp14:anchorId="5030F46E" wp14:editId="011DF456">
            <wp:simplePos x="0" y="0"/>
            <wp:positionH relativeFrom="page">
              <wp:posOffset>295275</wp:posOffset>
            </wp:positionH>
            <wp:positionV relativeFrom="page">
              <wp:posOffset>8288655</wp:posOffset>
            </wp:positionV>
            <wp:extent cx="7052308" cy="1135380"/>
            <wp:effectExtent l="0" t="0" r="0" b="7620"/>
            <wp:wrapNone/>
            <wp:docPr id="171" name="Picture 298" descr="borde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_2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55473" cy="1135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53579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1584" behindDoc="0" locked="0" layoutInCell="0" allowOverlap="1" wp14:anchorId="75332895" wp14:editId="46A8D5D0">
                <wp:simplePos x="0" y="0"/>
                <wp:positionH relativeFrom="page">
                  <wp:posOffset>5029200</wp:posOffset>
                </wp:positionH>
                <wp:positionV relativeFrom="page">
                  <wp:posOffset>1306830</wp:posOffset>
                </wp:positionV>
                <wp:extent cx="2055495" cy="5718810"/>
                <wp:effectExtent l="0" t="0" r="0" b="15240"/>
                <wp:wrapNone/>
                <wp:docPr id="29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5495" cy="5718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9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358739" w14:textId="77777777" w:rsidR="0082193B" w:rsidRPr="00C53579" w:rsidRDefault="00C53579" w:rsidP="005868CD">
                            <w:pPr>
                              <w:pStyle w:val="a8"/>
                              <w:rPr>
                                <w:color w:val="354369" w:themeColor="accent6" w:themeShade="BF"/>
                                <w:lang w:val="ru-RU"/>
                              </w:rPr>
                            </w:pPr>
                            <w:r w:rsidRPr="00C53579">
                              <w:rPr>
                                <w:b/>
                                <w:bCs/>
                                <w:color w:val="354369" w:themeColor="accent6" w:themeShade="BF"/>
                                <w:lang w:val="ru-RU"/>
                              </w:rPr>
                              <w:t>Ожидаемые результаты</w:t>
                            </w:r>
                            <w:r w:rsidRPr="00C53579">
                              <w:rPr>
                                <w:b/>
                                <w:bCs/>
                                <w:color w:val="354369" w:themeColor="accent6" w:themeShade="BF"/>
                              </w:rPr>
                              <w:t> </w:t>
                            </w:r>
                            <w:r w:rsidRPr="00C53579">
                              <w:rPr>
                                <w:b/>
                                <w:bCs/>
                                <w:color w:val="354369" w:themeColor="accent6" w:themeShade="BF"/>
                                <w:lang w:val="ru-RU"/>
                              </w:rPr>
                              <w:t xml:space="preserve"> для детей:</w:t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>1. Обогащение знаний о сезонных явлениях природы;</w:t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>2. Формирование у детей умений экспериментировать;</w:t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>3. Формирование у детей знаний о здоровье;</w:t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>4. Формирование у детей умений взаимодействовать друг с другом и с родителями.</w:t>
                            </w:r>
                            <w:r w:rsidRPr="00C53579">
                              <w:rPr>
                                <w:color w:val="354369" w:themeColor="accent6" w:themeShade="BF"/>
                              </w:rPr>
                              <w:t> </w:t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</w:r>
                            <w:r w:rsidRPr="00C53579">
                              <w:rPr>
                                <w:b/>
                                <w:bCs/>
                                <w:color w:val="354369" w:themeColor="accent6" w:themeShade="BF"/>
                                <w:lang w:val="ru-RU"/>
                              </w:rPr>
                              <w:t>Ожидаемый результат для родителей:</w:t>
                            </w:r>
                            <w:r w:rsidRPr="00C53579">
                              <w:rPr>
                                <w:b/>
                                <w:bCs/>
                                <w:color w:val="354369" w:themeColor="accent6" w:themeShade="BF"/>
                              </w:rPr>
                              <w:t> </w:t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>1. Активизация работы по реализации проекта;</w:t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>2. Формирование интереса к проведению интересного досуга в семье.</w:t>
                            </w:r>
                            <w:r w:rsidRPr="00C53579">
                              <w:rPr>
                                <w:color w:val="354369" w:themeColor="accent6" w:themeShade="BF"/>
                              </w:rPr>
                              <w:t> </w:t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</w:r>
                            <w:r w:rsidRPr="00C53579">
                              <w:rPr>
                                <w:b/>
                                <w:bCs/>
                                <w:color w:val="354369" w:themeColor="accent6" w:themeShade="BF"/>
                                <w:lang w:val="ru-RU"/>
                              </w:rPr>
                              <w:t>1. Подготовительный этап:</w:t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</w:r>
                            <w:r w:rsidRPr="00C53579">
                              <w:rPr>
                                <w:b/>
                                <w:bCs/>
                                <w:color w:val="354369" w:themeColor="accent6" w:themeShade="BF"/>
                                <w:lang w:val="ru-RU"/>
                              </w:rPr>
                              <w:t>Формы работы с детьми:</w:t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>1. Беседы с детьми с целью выявления у детей знаний о лете.</w:t>
                            </w:r>
                            <w:r w:rsidRPr="00C53579">
                              <w:rPr>
                                <w:color w:val="354369" w:themeColor="accent6" w:themeShade="BF"/>
                              </w:rPr>
                              <w:t> </w:t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 xml:space="preserve">2. Чтение и заучивание стихотворений, </w:t>
                            </w:r>
                            <w:proofErr w:type="spellStart"/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t>потешек</w:t>
                            </w:r>
                            <w:proofErr w:type="spellEnd"/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t>, загадок о лете с рассматриванием иллюстраций, картин о лете;</w:t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</w:r>
                            <w:r w:rsidRPr="00C53579">
                              <w:rPr>
                                <w:b/>
                                <w:bCs/>
                                <w:color w:val="354369" w:themeColor="accent6" w:themeShade="BF"/>
                                <w:lang w:val="ru-RU"/>
                              </w:rPr>
                              <w:t>Формы работы с родителями:</w:t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>- консультация;</w:t>
                            </w:r>
                            <w:r w:rsidRPr="00C53579">
                              <w:rPr>
                                <w:color w:val="354369" w:themeColor="accent6" w:themeShade="BF"/>
                              </w:rPr>
                              <w:t> </w:t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>- папки – передвижки;</w:t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>- домашнее творческое задание.</w:t>
                            </w:r>
                            <w:r w:rsidRPr="00C53579">
                              <w:rPr>
                                <w:color w:val="354369" w:themeColor="accent6" w:themeShade="BF"/>
                              </w:rPr>
                              <w:t> </w:t>
                            </w:r>
                            <w:r w:rsidRPr="00C53579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9144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5332895" id="Text Box 167" o:spid="_x0000_s1036" type="#_x0000_t202" style="position:absolute;margin-left:396pt;margin-top:102.9pt;width:161.85pt;height:450.3pt;z-index:25197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" o:allowincell="f" filled="f" fillcolor="white [3212]" stroked="f" strokecolor="#d9cbaa [2894]">
                <v:textbox inset=",7.2pt,,0">
                  <w:txbxContent>
                    <w:p w14:paraId="57358739" w14:textId="77777777" w:rsidR="0082193B" w:rsidRPr="00C53579" w:rsidRDefault="00C53579" w:rsidP="005868CD">
                      <w:pPr>
                        <w:pStyle w:val="a8"/>
                        <w:rPr>
                          <w:color w:val="354369" w:themeColor="accent6" w:themeShade="BF"/>
                          <w:lang w:val="ru-RU"/>
                        </w:rPr>
                      </w:pPr>
                      <w:r w:rsidRPr="00C53579">
                        <w:rPr>
                          <w:b/>
                          <w:bCs/>
                          <w:color w:val="354369" w:themeColor="accent6" w:themeShade="BF"/>
                          <w:lang w:val="ru-RU"/>
                        </w:rPr>
                        <w:t>Ожидаемые результаты</w:t>
                      </w:r>
                      <w:r w:rsidRPr="00C53579">
                        <w:rPr>
                          <w:b/>
                          <w:bCs/>
                          <w:color w:val="354369" w:themeColor="accent6" w:themeShade="BF"/>
                        </w:rPr>
                        <w:t> </w:t>
                      </w:r>
                      <w:r w:rsidRPr="00C53579">
                        <w:rPr>
                          <w:b/>
                          <w:bCs/>
                          <w:color w:val="354369" w:themeColor="accent6" w:themeShade="BF"/>
                          <w:lang w:val="ru-RU"/>
                        </w:rPr>
                        <w:t xml:space="preserve"> для детей:</w:t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  <w:t>1. Обогащение знаний о сезонных явлениях природы;</w:t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  <w:t>2. Формирование у детей умений экспериментировать;</w:t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  <w:t>3. Формирование у детей знаний о здоровье;</w:t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  <w:t>4. Формирование у детей умений взаимодействовать друг с другом и с родителями.</w:t>
                      </w:r>
                      <w:r w:rsidRPr="00C53579">
                        <w:rPr>
                          <w:color w:val="354369" w:themeColor="accent6" w:themeShade="BF"/>
                        </w:rPr>
                        <w:t> </w:t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</w:r>
                      <w:r w:rsidRPr="00C53579">
                        <w:rPr>
                          <w:b/>
                          <w:bCs/>
                          <w:color w:val="354369" w:themeColor="accent6" w:themeShade="BF"/>
                          <w:lang w:val="ru-RU"/>
                        </w:rPr>
                        <w:t>Ожидаемый результат для родителей:</w:t>
                      </w:r>
                      <w:r w:rsidRPr="00C53579">
                        <w:rPr>
                          <w:b/>
                          <w:bCs/>
                          <w:color w:val="354369" w:themeColor="accent6" w:themeShade="BF"/>
                        </w:rPr>
                        <w:t> </w:t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  <w:t>1. Активизация работы по реализации проекта;</w:t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  <w:t>2. Формирование интереса к проведению интересного досуга в семье.</w:t>
                      </w:r>
                      <w:r w:rsidRPr="00C53579">
                        <w:rPr>
                          <w:color w:val="354369" w:themeColor="accent6" w:themeShade="BF"/>
                        </w:rPr>
                        <w:t> </w:t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</w:r>
                      <w:r w:rsidRPr="00C53579">
                        <w:rPr>
                          <w:b/>
                          <w:bCs/>
                          <w:color w:val="354369" w:themeColor="accent6" w:themeShade="BF"/>
                          <w:lang w:val="ru-RU"/>
                        </w:rPr>
                        <w:t>1. Подготовительный этап:</w:t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</w:r>
                      <w:r w:rsidRPr="00C53579">
                        <w:rPr>
                          <w:b/>
                          <w:bCs/>
                          <w:color w:val="354369" w:themeColor="accent6" w:themeShade="BF"/>
                          <w:lang w:val="ru-RU"/>
                        </w:rPr>
                        <w:t>Формы работы с детьми:</w:t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  <w:t>1. Беседы с детьми с целью выявления у детей знаний о лете.</w:t>
                      </w:r>
                      <w:r w:rsidRPr="00C53579">
                        <w:rPr>
                          <w:color w:val="354369" w:themeColor="accent6" w:themeShade="BF"/>
                        </w:rPr>
                        <w:t> </w:t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  <w:t>2. Чтение и заучивание стихотворений, потешек, загадок о лете с рассматриванием иллюстраций, картин о лете;</w:t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</w:r>
                      <w:r w:rsidRPr="00C53579">
                        <w:rPr>
                          <w:b/>
                          <w:bCs/>
                          <w:color w:val="354369" w:themeColor="accent6" w:themeShade="BF"/>
                          <w:lang w:val="ru-RU"/>
                        </w:rPr>
                        <w:t>Формы работы с родителями:</w:t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  <w:t>- консультация;</w:t>
                      </w:r>
                      <w:r w:rsidRPr="00C53579">
                        <w:rPr>
                          <w:color w:val="354369" w:themeColor="accent6" w:themeShade="BF"/>
                        </w:rPr>
                        <w:t> </w:t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  <w:t>- папки – передвижки;</w:t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  <w:t>- домашнее творческое задание.</w:t>
                      </w:r>
                      <w:r w:rsidRPr="00C53579">
                        <w:rPr>
                          <w:color w:val="354369" w:themeColor="accent6" w:themeShade="BF"/>
                        </w:rPr>
                        <w:t> </w:t>
                      </w:r>
                      <w:r w:rsidRPr="00C53579">
                        <w:rPr>
                          <w:color w:val="354369" w:themeColor="accent6" w:themeShade="BF"/>
                          <w:lang w:val="ru-RU"/>
                        </w:rPr>
                        <w:br/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53579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5200" behindDoc="0" locked="0" layoutInCell="0" allowOverlap="1" wp14:anchorId="561F7157" wp14:editId="76DF4C91">
                <wp:simplePos x="0" y="0"/>
                <wp:positionH relativeFrom="page">
                  <wp:posOffset>581026</wp:posOffset>
                </wp:positionH>
                <wp:positionV relativeFrom="page">
                  <wp:posOffset>1335405</wp:posOffset>
                </wp:positionV>
                <wp:extent cx="4400550" cy="3630295"/>
                <wp:effectExtent l="0" t="0" r="0" b="0"/>
                <wp:wrapNone/>
                <wp:docPr id="27" name="Text 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0550" cy="3630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id w:val="1900923034"/>
                              <w:picture/>
                            </w:sdtPr>
                            <w:sdtEndPr/>
                            <w:sdtContent>
                              <w:p w14:paraId="5506C451" w14:textId="77777777" w:rsidR="007F42C4" w:rsidRDefault="007F42C4" w:rsidP="007F42C4">
                                <w:pPr>
                                  <w:pStyle w:val="a6"/>
                                </w:pPr>
                                <w:r>
                                  <w:rPr>
                                    <w:lang w:val="ru-RU" w:eastAsia="ru-RU"/>
                                  </w:rPr>
                                  <w:drawing>
                                    <wp:inline distT="0" distB="0" distL="0" distR="0" wp14:anchorId="22101D0C" wp14:editId="76989D44">
                                      <wp:extent cx="1685880" cy="2247840"/>
                                      <wp:effectExtent l="400050" t="381000" r="429260" b="381635"/>
                                      <wp:docPr id="312" name="Picture 1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312" name="Picture 1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300000">
                                                <a:off x="0" y="0"/>
                                                <a:ext cx="1688909" cy="225187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>
                                                  <a:shade val="85000"/>
                                                </a:srgbClr>
                                              </a:solidFill>
                                              <a:ln w="177800" cap="sq">
                                                <a:solidFill>
                                                  <a:srgbClr val="FFFFFF"/>
                                                </a:solidFill>
                                                <a:miter lim="800000"/>
                                              </a:ln>
                                              <a:effectLst>
                                                <a:outerShdw blurRad="127000" dir="5400000" algn="tl" rotWithShape="0">
                                                  <a:srgbClr val="000000">
                                                    <a:alpha val="40000"/>
                                                  </a:srgbClr>
                                                </a:outerShdw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91440" rIns="91440" bIns="91440" anchor="b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1F7157" id="Text Box 149" o:spid="_x0000_s1038" type="#_x0000_t202" style="position:absolute;margin-left:45.75pt;margin-top:105.15pt;width:346.5pt;height:285.85pt;z-index:25195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" o:allowincell="f" filled="f" fillcolor="white [3212]" stroked="f">
                <v:textbox style="mso-fit-shape-to-text:t" inset=",7.2pt,,7.2pt">
                  <w:txbxContent>
                    <w:sdt>
                      <w:sdtPr>
                        <w:id w:val="1900923034"/>
                        <w:picture/>
                      </w:sdtPr>
                      <w:sdtEndPr/>
                      <w:sdtContent>
                        <w:p w14:paraId="5506C451" w14:textId="77777777" w:rsidR="007F42C4" w:rsidRDefault="007F42C4" w:rsidP="007F42C4">
                          <w:pPr>
                            <w:pStyle w:val="a6"/>
                          </w:pPr>
                          <w:r>
                            <w:rPr>
                              <w:lang w:val="ru-RU" w:eastAsia="ru-RU"/>
                            </w:rPr>
                            <w:drawing>
                              <wp:inline distT="0" distB="0" distL="0" distR="0" wp14:anchorId="22101D0C" wp14:editId="76989D44">
                                <wp:extent cx="1685880" cy="2247840"/>
                                <wp:effectExtent l="400050" t="381000" r="429260" b="381635"/>
                                <wp:docPr id="312" name="Picture 1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312" name="Picture 1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300000">
                                          <a:off x="0" y="0"/>
                                          <a:ext cx="1688909" cy="2251879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>
                                            <a:shade val="85000"/>
                                          </a:srgbClr>
                                        </a:solidFill>
                                        <a:ln w="177800" cap="sq">
                                          <a:solidFill>
                                            <a:srgbClr val="FFFFFF"/>
                                          </a:solidFill>
                                          <a:miter lim="800000"/>
                                        </a:ln>
                                        <a:effectLst>
                                          <a:outerShdw blurRad="127000" dir="5400000" algn="tl" rotWithShape="0">
                                            <a:srgbClr val="000000">
                                              <a:alpha val="40000"/>
                                            </a:srgbClr>
                                          </a:outerShdw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  <w10:wrap anchorx="page" anchory="page"/>
              </v:shape>
            </w:pict>
          </mc:Fallback>
        </mc:AlternateContent>
      </w:r>
      <w:r w:rsidR="0082193B">
        <w:rPr>
          <w:noProof/>
          <w:lang w:val="ru-RU" w:eastAsia="ru-RU"/>
        </w:rPr>
        <w:drawing>
          <wp:anchor distT="0" distB="0" distL="114300" distR="114300" simplePos="0" relativeHeight="251957248" behindDoc="0" locked="0" layoutInCell="0" allowOverlap="1" wp14:anchorId="6DFD22A3" wp14:editId="2326B30A">
            <wp:simplePos x="0" y="0"/>
            <wp:positionH relativeFrom="page">
              <wp:posOffset>704850</wp:posOffset>
            </wp:positionH>
            <wp:positionV relativeFrom="page">
              <wp:posOffset>7315200</wp:posOffset>
            </wp:positionV>
            <wp:extent cx="1009650" cy="1845945"/>
            <wp:effectExtent l="19050" t="0" r="0" b="0"/>
            <wp:wrapNone/>
            <wp:docPr id="658" name="Picture 657" descr="tree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ee_3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184594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7F42C4">
        <w:rPr>
          <w:noProof/>
          <w:lang w:val="ru-RU" w:eastAsia="ru-RU"/>
        </w:rPr>
        <w:drawing>
          <wp:anchor distT="0" distB="0" distL="114300" distR="114300" simplePos="0" relativeHeight="251880448" behindDoc="0" locked="0" layoutInCell="0" allowOverlap="1" wp14:anchorId="1EAF48CC" wp14:editId="45887C7F">
            <wp:simplePos x="0" y="0"/>
            <wp:positionH relativeFrom="page">
              <wp:align>center</wp:align>
            </wp:positionH>
            <wp:positionV relativeFrom="page">
              <wp:posOffset>8248015</wp:posOffset>
            </wp:positionV>
            <wp:extent cx="6849110" cy="1259840"/>
            <wp:effectExtent l="19050" t="0" r="8890" b="0"/>
            <wp:wrapNone/>
            <wp:docPr id="172" name="Picture 298" descr="borde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_2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491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2C4">
        <w:br w:type="page"/>
      </w:r>
    </w:p>
    <w:p w14:paraId="0E24215B" w14:textId="536DBFA3" w:rsidR="007F42C4" w:rsidRPr="008A4717" w:rsidRDefault="006E7C91" w:rsidP="007F42C4">
      <w:pPr>
        <w:spacing w:after="200" w:line="276" w:lineRule="auto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73632" behindDoc="0" locked="0" layoutInCell="0" allowOverlap="1" wp14:anchorId="46959341" wp14:editId="71916359">
            <wp:simplePos x="0" y="0"/>
            <wp:positionH relativeFrom="page">
              <wp:posOffset>6038215</wp:posOffset>
            </wp:positionH>
            <wp:positionV relativeFrom="page">
              <wp:posOffset>7188200</wp:posOffset>
            </wp:positionV>
            <wp:extent cx="1179830" cy="1981200"/>
            <wp:effectExtent l="0" t="0" r="153670" b="76200"/>
            <wp:wrapNone/>
            <wp:docPr id="657" name="Picture 656" descr="palmtree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mtree_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 rot="728591">
                      <a:off x="0" y="0"/>
                      <a:ext cx="1179830" cy="198120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6A7F43">
        <w:rPr>
          <w:noProof/>
          <w:lang w:val="ru-RU" w:eastAsia="ru-RU"/>
        </w:rPr>
        <w:drawing>
          <wp:anchor distT="0" distB="0" distL="114300" distR="114300" simplePos="0" relativeHeight="251974656" behindDoc="0" locked="0" layoutInCell="0" allowOverlap="1" wp14:anchorId="201CEB6E" wp14:editId="1080A5E4">
            <wp:simplePos x="0" y="0"/>
            <wp:positionH relativeFrom="page">
              <wp:posOffset>347980</wp:posOffset>
            </wp:positionH>
            <wp:positionV relativeFrom="page">
              <wp:posOffset>8321040</wp:posOffset>
            </wp:positionV>
            <wp:extent cx="6866255" cy="1178560"/>
            <wp:effectExtent l="19050" t="0" r="0" b="0"/>
            <wp:wrapNone/>
            <wp:docPr id="652" name="Picture 298" descr="borde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_2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66255" cy="1178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A7F43">
        <w:rPr>
          <w:noProof/>
          <w:lang w:val="ru-RU" w:eastAsia="ru-RU"/>
        </w:rPr>
        <w:drawing>
          <wp:anchor distT="0" distB="0" distL="114300" distR="114300" simplePos="0" relativeHeight="251923456" behindDoc="0" locked="0" layoutInCell="0" allowOverlap="1" wp14:anchorId="3268E7E2" wp14:editId="2C330638">
            <wp:simplePos x="0" y="0"/>
            <wp:positionH relativeFrom="page">
              <wp:posOffset>348234</wp:posOffset>
            </wp:positionH>
            <wp:positionV relativeFrom="page">
              <wp:posOffset>7680960</wp:posOffset>
            </wp:positionV>
            <wp:extent cx="6866382" cy="1744472"/>
            <wp:effectExtent l="19050" t="0" r="0" b="0"/>
            <wp:wrapNone/>
            <wp:docPr id="166" name="Picture 298" descr="borde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_2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65883" cy="1744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473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0" allowOverlap="1" wp14:anchorId="5224C047" wp14:editId="66F14B6B">
                <wp:simplePos x="0" y="0"/>
                <wp:positionH relativeFrom="page">
                  <wp:posOffset>3429635</wp:posOffset>
                </wp:positionH>
                <wp:positionV relativeFrom="page">
                  <wp:posOffset>4682490</wp:posOffset>
                </wp:positionV>
                <wp:extent cx="3009265" cy="3973830"/>
                <wp:effectExtent l="635" t="3810" r="0" b="3810"/>
                <wp:wrapNone/>
                <wp:docPr id="20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265" cy="3973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id w:val="1900923373"/>
                              <w:picture/>
                            </w:sdtPr>
                            <w:sdtEndPr/>
                            <w:sdtContent>
                              <w:p w14:paraId="374E3DF2" w14:textId="77777777" w:rsidR="007F42C4" w:rsidRDefault="007F42C4" w:rsidP="007F42C4">
                                <w:pPr>
                                  <w:pStyle w:val="a5"/>
                                </w:pPr>
                                <w:r w:rsidRPr="00DF4C3C">
                                  <w:rPr>
                                    <w:lang w:val="ru-RU" w:eastAsia="ru-RU"/>
                                  </w:rPr>
                                  <w:drawing>
                                    <wp:inline distT="0" distB="0" distL="0" distR="0" wp14:anchorId="5FC3052E" wp14:editId="13B9BAEA">
                                      <wp:extent cx="1739900" cy="1543050"/>
                                      <wp:effectExtent l="304800" t="304800" r="298450" b="304800"/>
                                      <wp:docPr id="57" name="Picture 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7" name="Picture 8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740821" cy="1543867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>
                                                  <a:shade val="85000"/>
                                                </a:srgbClr>
                                              </a:solidFill>
                                              <a:ln w="177800" cap="sq">
                                                <a:solidFill>
                                                  <a:srgbClr val="FFFFFF"/>
                                                </a:solidFill>
                                                <a:miter lim="800000"/>
                                              </a:ln>
                                              <a:effectLst>
                                                <a:outerShdw blurRad="127000" dir="5400000" algn="tl" rotWithShape="0">
                                                  <a:srgbClr val="000000">
                                                    <a:alpha val="40000"/>
                                                  </a:srgbClr>
                                                </a:outerShdw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24C047" id="Text Box 153" o:spid="_x0000_s1039" type="#_x0000_t202" style="position:absolute;margin-left:270.05pt;margin-top:368.7pt;width:236.95pt;height:312.9pt;z-index:25197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" o:allowincell="f" filled="f" fillcolor="white [3212]" stroked="f" strokecolor="white [3212]">
                <v:textbox style="mso-fit-shape-to-text:t" inset=",7.2pt,,7.2pt">
                  <w:txbxContent>
                    <w:sdt>
                      <w:sdtPr>
                        <w:id w:val="1900923373"/>
                        <w:picture/>
                      </w:sdtPr>
                      <w:sdtEndPr/>
                      <w:sdtContent>
                        <w:p w14:paraId="374E3DF2" w14:textId="77777777" w:rsidR="007F42C4" w:rsidRDefault="007F42C4" w:rsidP="007F42C4">
                          <w:pPr>
                            <w:pStyle w:val="a5"/>
                          </w:pPr>
                          <w:r w:rsidRPr="00DF4C3C">
                            <w:rPr>
                              <w:lang w:val="ru-RU" w:eastAsia="ru-RU"/>
                            </w:rPr>
                            <w:drawing>
                              <wp:inline distT="0" distB="0" distL="0" distR="0" wp14:anchorId="5FC3052E" wp14:editId="13B9BAEA">
                                <wp:extent cx="1739900" cy="1543050"/>
                                <wp:effectExtent l="304800" t="304800" r="298450" b="304800"/>
                                <wp:docPr id="57" name="Picture 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7" name="Picture 8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740821" cy="1543867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>
                                            <a:shade val="85000"/>
                                          </a:srgbClr>
                                        </a:solidFill>
                                        <a:ln w="177800" cap="sq">
                                          <a:solidFill>
                                            <a:srgbClr val="FFFFFF"/>
                                          </a:solidFill>
                                          <a:miter lim="800000"/>
                                        </a:ln>
                                        <a:effectLst>
                                          <a:outerShdw blurRad="127000" dir="5400000" algn="tl" rotWithShape="0">
                                            <a:srgbClr val="000000">
                                              <a:alpha val="40000"/>
                                            </a:srgbClr>
                                          </a:outerShdw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  <w10:wrap anchorx="page" anchory="page"/>
              </v:shape>
            </w:pict>
          </mc:Fallback>
        </mc:AlternateContent>
      </w:r>
      <w:r w:rsidR="008A471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06048" behindDoc="0" locked="0" layoutInCell="0" allowOverlap="1" wp14:anchorId="51E729BA" wp14:editId="2C38A6F4">
                <wp:simplePos x="0" y="0"/>
                <wp:positionH relativeFrom="page">
                  <wp:posOffset>3429635</wp:posOffset>
                </wp:positionH>
                <wp:positionV relativeFrom="page">
                  <wp:posOffset>829310</wp:posOffset>
                </wp:positionV>
                <wp:extent cx="3009265" cy="3954145"/>
                <wp:effectExtent l="635" t="0" r="0" b="0"/>
                <wp:wrapNone/>
                <wp:docPr id="19" name="Text 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265" cy="3954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id w:val="1900923374"/>
                              <w:picture/>
                            </w:sdtPr>
                            <w:sdtEndPr/>
                            <w:sdtContent>
                              <w:p w14:paraId="7A52D9EF" w14:textId="77777777" w:rsidR="007F42C4" w:rsidRDefault="007F42C4" w:rsidP="007F42C4">
                                <w:pPr>
                                  <w:pStyle w:val="a5"/>
                                </w:pPr>
                                <w:r w:rsidRPr="00DF4C3C">
                                  <w:rPr>
                                    <w:lang w:val="ru-RU" w:eastAsia="ru-RU"/>
                                  </w:rPr>
                                  <w:drawing>
                                    <wp:inline distT="0" distB="0" distL="0" distR="0" wp14:anchorId="472F106D" wp14:editId="659FF905">
                                      <wp:extent cx="1467800" cy="1100850"/>
                                      <wp:effectExtent l="297815" t="311785" r="297180" b="297180"/>
                                      <wp:docPr id="58" name="Picture 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8" name="Picture 8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5400000">
                                                <a:off x="0" y="0"/>
                                                <a:ext cx="1469262" cy="110194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>
                                                  <a:shade val="85000"/>
                                                </a:srgbClr>
                                              </a:solidFill>
                                              <a:ln w="177800" cap="sq">
                                                <a:solidFill>
                                                  <a:srgbClr val="FFFFFF"/>
                                                </a:solidFill>
                                                <a:miter lim="800000"/>
                                              </a:ln>
                                              <a:effectLst>
                                                <a:outerShdw blurRad="127000" dir="5400000" algn="tl" rotWithShape="0">
                                                  <a:srgbClr val="000000">
                                                    <a:alpha val="40000"/>
                                                  </a:srgbClr>
                                                </a:outerShdw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91440" rIns="91440" bIns="91440" anchor="b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E729BA" id="Text Box 154" o:spid="_x0000_s1040" type="#_x0000_t202" style="position:absolute;margin-left:270.05pt;margin-top:65.3pt;width:236.95pt;height:311.35pt;z-index:25190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" o:allowincell="f" filled="f" fillcolor="white [3212]" stroked="f" strokecolor="white [3212]">
                <v:textbox style="mso-fit-shape-to-text:t" inset=",7.2pt,,7.2pt">
                  <w:txbxContent>
                    <w:sdt>
                      <w:sdtPr>
                        <w:id w:val="1900923374"/>
                        <w:picture/>
                      </w:sdtPr>
                      <w:sdtEndPr/>
                      <w:sdtContent>
                        <w:p w14:paraId="7A52D9EF" w14:textId="77777777" w:rsidR="007F42C4" w:rsidRDefault="007F42C4" w:rsidP="007F42C4">
                          <w:pPr>
                            <w:pStyle w:val="a5"/>
                          </w:pPr>
                          <w:r w:rsidRPr="00DF4C3C">
                            <w:rPr>
                              <w:lang w:val="ru-RU" w:eastAsia="ru-RU"/>
                            </w:rPr>
                            <w:drawing>
                              <wp:inline distT="0" distB="0" distL="0" distR="0" wp14:anchorId="472F106D" wp14:editId="659FF905">
                                <wp:extent cx="1467800" cy="1100850"/>
                                <wp:effectExtent l="297815" t="311785" r="297180" b="297180"/>
                                <wp:docPr id="58" name="Picture 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8" name="Picture 8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5400000">
                                          <a:off x="0" y="0"/>
                                          <a:ext cx="1469262" cy="1101946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>
                                            <a:shade val="85000"/>
                                          </a:srgbClr>
                                        </a:solidFill>
                                        <a:ln w="177800" cap="sq">
                                          <a:solidFill>
                                            <a:srgbClr val="FFFFFF"/>
                                          </a:solidFill>
                                          <a:miter lim="800000"/>
                                        </a:ln>
                                        <a:effectLst>
                                          <a:outerShdw blurRad="127000" dir="5400000" algn="tl" rotWithShape="0">
                                            <a:srgbClr val="000000">
                                              <a:alpha val="40000"/>
                                            </a:srgbClr>
                                          </a:outerShdw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  <w10:wrap anchorx="page" anchory="page"/>
              </v:shape>
            </w:pict>
          </mc:Fallback>
        </mc:AlternateContent>
      </w:r>
      <w:r w:rsidR="00F9473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26528" behindDoc="0" locked="0" layoutInCell="0" allowOverlap="1" wp14:anchorId="1469A514" wp14:editId="33EE99DA">
                <wp:simplePos x="0" y="0"/>
                <wp:positionH relativeFrom="page">
                  <wp:posOffset>456565</wp:posOffset>
                </wp:positionH>
                <wp:positionV relativeFrom="page">
                  <wp:posOffset>4682490</wp:posOffset>
                </wp:positionV>
                <wp:extent cx="3200400" cy="3973830"/>
                <wp:effectExtent l="0" t="3810" r="635" b="3810"/>
                <wp:wrapNone/>
                <wp:docPr id="18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3973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id w:val="1900923375"/>
                              <w:picture/>
                            </w:sdtPr>
                            <w:sdtEndPr/>
                            <w:sdtContent>
                              <w:p w14:paraId="5802A16D" w14:textId="77777777" w:rsidR="007F42C4" w:rsidRDefault="007F42C4" w:rsidP="007F42C4">
                                <w:pPr>
                                  <w:pStyle w:val="a6"/>
                                </w:pPr>
                                <w:r w:rsidRPr="00DF4C3C">
                                  <w:rPr>
                                    <w:lang w:val="ru-RU" w:eastAsia="ru-RU"/>
                                  </w:rPr>
                                  <w:drawing>
                                    <wp:inline distT="0" distB="0" distL="0" distR="0" wp14:anchorId="5D5B3303" wp14:editId="0833F2EA">
                                      <wp:extent cx="1901931" cy="1426448"/>
                                      <wp:effectExtent l="314008" t="295592" r="298132" b="298133"/>
                                      <wp:docPr id="55" name="Picture 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5" name="Picture 8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5400000">
                                                <a:off x="0" y="0"/>
                                                <a:ext cx="1903107" cy="14273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>
                                                  <a:shade val="85000"/>
                                                </a:srgbClr>
                                              </a:solidFill>
                                              <a:ln w="177800" cap="sq">
                                                <a:solidFill>
                                                  <a:srgbClr val="FFFFFF"/>
                                                </a:solidFill>
                                                <a:miter lim="800000"/>
                                              </a:ln>
                                              <a:effectLst>
                                                <a:outerShdw blurRad="127000" dir="5400000" algn="tl" rotWithShape="0">
                                                  <a:srgbClr val="000000">
                                                    <a:alpha val="40000"/>
                                                  </a:srgbClr>
                                                </a:outerShdw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69A514" id="Text Box 151" o:spid="_x0000_s1041" type="#_x0000_t202" style="position:absolute;margin-left:35.95pt;margin-top:368.7pt;width:252pt;height:312.9pt;z-index:25192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" o:allowincell="f" filled="f" fillcolor="white [3212]" stroked="f" strokecolor="white [3212]">
                <v:textbox style="mso-fit-shape-to-text:t" inset=",7.2pt,,7.2pt">
                  <w:txbxContent>
                    <w:sdt>
                      <w:sdtPr>
                        <w:id w:val="1900923375"/>
                        <w:picture/>
                      </w:sdtPr>
                      <w:sdtEndPr/>
                      <w:sdtContent>
                        <w:p w14:paraId="5802A16D" w14:textId="77777777" w:rsidR="007F42C4" w:rsidRDefault="007F42C4" w:rsidP="007F42C4">
                          <w:pPr>
                            <w:pStyle w:val="a6"/>
                          </w:pPr>
                          <w:r w:rsidRPr="00DF4C3C">
                            <w:rPr>
                              <w:lang w:val="ru-RU" w:eastAsia="ru-RU"/>
                            </w:rPr>
                            <w:drawing>
                              <wp:inline distT="0" distB="0" distL="0" distR="0" wp14:anchorId="5D5B3303" wp14:editId="0833F2EA">
                                <wp:extent cx="1901931" cy="1426448"/>
                                <wp:effectExtent l="314008" t="295592" r="298132" b="298133"/>
                                <wp:docPr id="55" name="Picture 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5" name="Picture 8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5400000">
                                          <a:off x="0" y="0"/>
                                          <a:ext cx="1903107" cy="142733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>
                                            <a:shade val="85000"/>
                                          </a:srgbClr>
                                        </a:solidFill>
                                        <a:ln w="177800" cap="sq">
                                          <a:solidFill>
                                            <a:srgbClr val="FFFFFF"/>
                                          </a:solidFill>
                                          <a:miter lim="800000"/>
                                        </a:ln>
                                        <a:effectLst>
                                          <a:outerShdw blurRad="127000" dir="5400000" algn="tl" rotWithShape="0">
                                            <a:srgbClr val="000000">
                                              <a:alpha val="40000"/>
                                            </a:srgbClr>
                                          </a:outerShdw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  <w10:wrap anchorx="page" anchory="page"/>
              </v:shape>
            </w:pict>
          </mc:Fallback>
        </mc:AlternateContent>
      </w:r>
      <w:r w:rsidR="00F9473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04000" behindDoc="0" locked="0" layoutInCell="0" allowOverlap="1" wp14:anchorId="639112C4" wp14:editId="4F89C97C">
                <wp:simplePos x="0" y="0"/>
                <wp:positionH relativeFrom="page">
                  <wp:posOffset>456565</wp:posOffset>
                </wp:positionH>
                <wp:positionV relativeFrom="page">
                  <wp:posOffset>829310</wp:posOffset>
                </wp:positionV>
                <wp:extent cx="3200400" cy="3973830"/>
                <wp:effectExtent l="0" t="0" r="635" b="0"/>
                <wp:wrapNone/>
                <wp:docPr id="17" name="Text 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3973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id w:val="1900923376"/>
                              <w:picture/>
                            </w:sdtPr>
                            <w:sdtEndPr/>
                            <w:sdtContent>
                              <w:p w14:paraId="7476ACA8" w14:textId="77777777" w:rsidR="007F42C4" w:rsidRDefault="007F42C4" w:rsidP="007F42C4">
                                <w:pPr>
                                  <w:pStyle w:val="a6"/>
                                </w:pPr>
                                <w:r w:rsidRPr="00DF4C3C">
                                  <w:rPr>
                                    <w:lang w:val="ru-RU" w:eastAsia="ru-RU"/>
                                  </w:rPr>
                                  <w:drawing>
                                    <wp:inline distT="0" distB="0" distL="0" distR="0" wp14:anchorId="18D988C1" wp14:editId="6D2D4EE0">
                                      <wp:extent cx="2423160" cy="1817370"/>
                                      <wp:effectExtent l="302895" t="306705" r="299085" b="299085"/>
                                      <wp:docPr id="56" name="Picture 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6" name="Picture 8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5400000">
                                                <a:off x="0" y="0"/>
                                                <a:ext cx="2424204" cy="181815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>
                                                  <a:shade val="85000"/>
                                                </a:srgbClr>
                                              </a:solidFill>
                                              <a:ln w="177800" cap="sq">
                                                <a:solidFill>
                                                  <a:srgbClr val="FFFFFF"/>
                                                </a:solidFill>
                                                <a:miter lim="800000"/>
                                              </a:ln>
                                              <a:effectLst>
                                                <a:outerShdw blurRad="127000" dir="5400000" algn="tl" rotWithShape="0">
                                                  <a:srgbClr val="000000">
                                                    <a:alpha val="40000"/>
                                                  </a:srgbClr>
                                                </a:outerShdw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91440" rIns="91440" bIns="91440" anchor="b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9112C4" id="Text Box 152" o:spid="_x0000_s1042" type="#_x0000_t202" style="position:absolute;margin-left:35.95pt;margin-top:65.3pt;width:252pt;height:312.9pt;z-index:25190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" o:allowincell="f" filled="f" fillcolor="white [3212]" stroked="f" strokecolor="white [3212]">
                <v:textbox style="mso-fit-shape-to-text:t" inset=",7.2pt,,7.2pt">
                  <w:txbxContent>
                    <w:sdt>
                      <w:sdtPr>
                        <w:id w:val="1900923376"/>
                        <w:picture/>
                      </w:sdtPr>
                      <w:sdtEndPr/>
                      <w:sdtContent>
                        <w:p w14:paraId="7476ACA8" w14:textId="77777777" w:rsidR="007F42C4" w:rsidRDefault="007F42C4" w:rsidP="007F42C4">
                          <w:pPr>
                            <w:pStyle w:val="a6"/>
                          </w:pPr>
                          <w:r w:rsidRPr="00DF4C3C">
                            <w:rPr>
                              <w:lang w:val="ru-RU" w:eastAsia="ru-RU"/>
                            </w:rPr>
                            <w:drawing>
                              <wp:inline distT="0" distB="0" distL="0" distR="0" wp14:anchorId="18D988C1" wp14:editId="6D2D4EE0">
                                <wp:extent cx="2423160" cy="1817370"/>
                                <wp:effectExtent l="302895" t="306705" r="299085" b="299085"/>
                                <wp:docPr id="56" name="Picture 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6" name="Picture 8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5400000">
                                          <a:off x="0" y="0"/>
                                          <a:ext cx="2424204" cy="1818153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>
                                            <a:shade val="85000"/>
                                          </a:srgbClr>
                                        </a:solidFill>
                                        <a:ln w="177800" cap="sq">
                                          <a:solidFill>
                                            <a:srgbClr val="FFFFFF"/>
                                          </a:solidFill>
                                          <a:miter lim="800000"/>
                                        </a:ln>
                                        <a:effectLst>
                                          <a:outerShdw blurRad="127000" dir="5400000" algn="tl" rotWithShape="0">
                                            <a:srgbClr val="000000">
                                              <a:alpha val="40000"/>
                                            </a:srgbClr>
                                          </a:outerShdw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  <w10:wrap anchorx="page" anchory="page"/>
              </v:shape>
            </w:pict>
          </mc:Fallback>
        </mc:AlternateContent>
      </w:r>
      <w:r w:rsidR="00F9473B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59859" behindDoc="0" locked="0" layoutInCell="0" allowOverlap="1" wp14:anchorId="7403838B" wp14:editId="45DA621C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6858000" cy="9148445"/>
                <wp:effectExtent l="0" t="0" r="635" b="0"/>
                <wp:wrapNone/>
                <wp:docPr id="14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000" cy="9148445"/>
                          <a:chOff x="959" y="960"/>
                          <a:chExt cx="10800" cy="14407"/>
                        </a:xfrm>
                      </wpg:grpSpPr>
                      <wps:wsp>
                        <wps:cNvPr id="15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959" y="960"/>
                            <a:ext cx="10800" cy="8544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7CCCFC"/>
                              </a:gs>
                              <a:gs pos="10000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959" y="9504"/>
                            <a:ext cx="10800" cy="5863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  <a:gs pos="50000">
                                <a:srgbClr val="FEB80A"/>
                              </a:gs>
                              <a:gs pos="10000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5A8B80B" id="Group 117" o:spid="_x0000_s1026" style="position:absolute;margin-left:0;margin-top:0;width:540pt;height:720.35pt;z-index:251559859;mso-position-horizontal:center;mso-position-horizontal-relative:page;mso-position-vertical:center;mso-position-vertical-relative:page" coordorigin="959,960" coordsize="10800,1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" o:allowincell="f">
                <v:rect id="Rectangle 118" o:spid="_x0000_s1027" style="position:absolute;left:959;top:960;width:10800;height:8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" fillcolor="#7cccfc" stroked="f">
                  <v:fill color2="white [3212]" rotate="t" focus="100%" type="gradient"/>
                </v:rect>
                <v:rect id="Rectangle 119" o:spid="_x0000_s1028" style="position:absolute;left:959;top:9504;width:10800;height:5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" fillcolor="white [3212]" stroked="f">
                  <v:fill color2="#feb80a" rotate="t" focus="50%" type="gradient"/>
                </v:rect>
                <w10:wrap anchorx="page" anchory="page"/>
              </v:group>
            </w:pict>
          </mc:Fallback>
        </mc:AlternateContent>
      </w:r>
      <w:r w:rsidR="007F42C4" w:rsidRPr="008A4717">
        <w:rPr>
          <w:lang w:val="ru-RU"/>
        </w:rPr>
        <w:br w:type="page"/>
      </w:r>
    </w:p>
    <w:p w14:paraId="1B204839" w14:textId="77777777" w:rsidR="007F42C4" w:rsidRPr="008A4717" w:rsidRDefault="007F42C4" w:rsidP="007F42C4">
      <w:pPr>
        <w:spacing w:after="200" w:line="276" w:lineRule="auto"/>
        <w:rPr>
          <w:lang w:val="ru-RU"/>
        </w:rPr>
      </w:pPr>
    </w:p>
    <w:p w14:paraId="407F73F8" w14:textId="77777777" w:rsidR="007F42C4" w:rsidRPr="008A4717" w:rsidRDefault="003A2E90" w:rsidP="007F42C4">
      <w:pPr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97856" behindDoc="0" locked="0" layoutInCell="0" allowOverlap="1" wp14:anchorId="65F29453" wp14:editId="26313149">
                <wp:simplePos x="0" y="0"/>
                <wp:positionH relativeFrom="page">
                  <wp:posOffset>885825</wp:posOffset>
                </wp:positionH>
                <wp:positionV relativeFrom="page">
                  <wp:posOffset>944880</wp:posOffset>
                </wp:positionV>
                <wp:extent cx="2276475" cy="5619750"/>
                <wp:effectExtent l="0" t="0" r="0" b="0"/>
                <wp:wrapNone/>
                <wp:docPr id="13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6475" cy="5619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9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6978F2" w14:textId="77777777" w:rsidR="005868CD" w:rsidRPr="006E419B" w:rsidRDefault="003A2E90" w:rsidP="005868CD">
                            <w:pPr>
                              <w:pStyle w:val="a8"/>
                              <w:rPr>
                                <w:rFonts w:asciiTheme="majorHAnsi" w:hAnsiTheme="majorHAnsi"/>
                                <w:lang w:val="ru-RU"/>
                              </w:rPr>
                            </w:pPr>
                            <w:r w:rsidRPr="003A2E90">
                              <w:rPr>
                                <w:b/>
                                <w:bCs/>
                                <w:color w:val="354369" w:themeColor="accent6" w:themeShade="BF"/>
                                <w:lang w:val="ru-RU"/>
                              </w:rPr>
                              <w:t>Основной этап: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</w:r>
                            <w:r w:rsidRPr="003A2E90">
                              <w:rPr>
                                <w:b/>
                                <w:bCs/>
                                <w:color w:val="354369" w:themeColor="accent6" w:themeShade="BF"/>
                                <w:lang w:val="ru-RU"/>
                              </w:rPr>
                              <w:t>Содержание проекта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>-</w:t>
                            </w:r>
                            <w:r w:rsidRPr="003A2E90">
                              <w:rPr>
                                <w:color w:val="354369" w:themeColor="accent6" w:themeShade="BF"/>
                              </w:rPr>
                              <w:t> 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 «Радуга… ».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>- творчество</w:t>
                            </w:r>
                            <w:r w:rsidRPr="003A2E90">
                              <w:rPr>
                                <w:color w:val="354369" w:themeColor="accent6" w:themeShade="BF"/>
                              </w:rPr>
                              <w:t> 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 (обрывная аппликация) 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>-</w:t>
                            </w:r>
                            <w:r w:rsidRPr="003A2E90">
                              <w:rPr>
                                <w:color w:val="354369" w:themeColor="accent6" w:themeShade="BF"/>
                              </w:rPr>
                              <w:t> 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 лепка «Солнышко».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>- чтение художественной литературы «Дождик», «Ромашки» (заучивание стихотворения З. Александрова) .</w:t>
                            </w:r>
                            <w:r w:rsidRPr="003A2E90">
                              <w:rPr>
                                <w:color w:val="354369" w:themeColor="accent6" w:themeShade="BF"/>
                              </w:rPr>
                              <w:t> 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А. Толстой «Колокольчики мои…», Ф. </w:t>
                            </w:r>
                            <w:proofErr w:type="spellStart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>Грубин</w:t>
                            </w:r>
                            <w:proofErr w:type="spellEnd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 «Белые ромашки-сестрички», Н. Курочкина «Нарядные платьица, желтые брошки», </w:t>
                            </w:r>
                            <w:proofErr w:type="spellStart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>Л.Воронкова</w:t>
                            </w:r>
                            <w:proofErr w:type="spellEnd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 «Бедовая курица», </w:t>
                            </w:r>
                            <w:proofErr w:type="spellStart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>В.Сутеев</w:t>
                            </w:r>
                            <w:proofErr w:type="spellEnd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 «Цыпленок и утенок»,</w:t>
                            </w:r>
                            <w:r w:rsidRPr="003A2E90">
                              <w:rPr>
                                <w:color w:val="354369" w:themeColor="accent6" w:themeShade="BF"/>
                              </w:rPr>
                              <w:t>  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 </w:t>
                            </w:r>
                            <w:r w:rsidRPr="003A2E90">
                              <w:rPr>
                                <w:color w:val="354369" w:themeColor="accent6" w:themeShade="BF"/>
                              </w:rPr>
                              <w:t> 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Л. Толстой «У </w:t>
                            </w:r>
                            <w:proofErr w:type="spellStart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>Розки</w:t>
                            </w:r>
                            <w:proofErr w:type="spellEnd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 были щенки», </w:t>
                            </w:r>
                            <w:proofErr w:type="spellStart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>Д.Новиков</w:t>
                            </w:r>
                            <w:proofErr w:type="spellEnd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 «Пес Барбос», </w:t>
                            </w:r>
                            <w:proofErr w:type="spellStart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>В.Жуковский</w:t>
                            </w:r>
                            <w:proofErr w:type="spellEnd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 «Загадка», </w:t>
                            </w:r>
                            <w:proofErr w:type="spellStart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>Ю.Тувим</w:t>
                            </w:r>
                            <w:proofErr w:type="spellEnd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 «Овощи», </w:t>
                            </w:r>
                            <w:proofErr w:type="spellStart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>Е.Чарушин</w:t>
                            </w:r>
                            <w:proofErr w:type="spellEnd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 «Коза», «Корова», </w:t>
                            </w:r>
                            <w:proofErr w:type="spellStart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>Ф.Саммбер</w:t>
                            </w:r>
                            <w:proofErr w:type="spellEnd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 «В кругу друзей»,</w:t>
                            </w:r>
                            <w:r w:rsidRPr="003A2E90">
                              <w:rPr>
                                <w:color w:val="354369" w:themeColor="accent6" w:themeShade="BF"/>
                              </w:rPr>
                              <w:t> 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 xml:space="preserve">Я. </w:t>
                            </w:r>
                            <w:proofErr w:type="spellStart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>Тайц</w:t>
                            </w:r>
                            <w:proofErr w:type="spellEnd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 «По грибы», Г. Билл «Новичок на прогулке»,</w:t>
                            </w:r>
                            <w:r w:rsidRPr="003A2E90">
                              <w:rPr>
                                <w:color w:val="354369" w:themeColor="accent6" w:themeShade="BF"/>
                              </w:rPr>
                              <w:t>  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 xml:space="preserve">Чтение </w:t>
                            </w:r>
                            <w:proofErr w:type="spellStart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>потешек</w:t>
                            </w:r>
                            <w:proofErr w:type="spellEnd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: «Радуга-дуга, не давай дождя…», «Привяжу я козлика», «Я козочка </w:t>
                            </w:r>
                            <w:proofErr w:type="spellStart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>Ме-ке-ке</w:t>
                            </w:r>
                            <w:proofErr w:type="spellEnd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», «Ой, </w:t>
                            </w:r>
                            <w:proofErr w:type="spellStart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>ду-ду</w:t>
                            </w:r>
                            <w:proofErr w:type="spellEnd"/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>…».</w:t>
                            </w:r>
                            <w:r w:rsidRPr="003A2E90">
                              <w:rPr>
                                <w:color w:val="354369" w:themeColor="accent6" w:themeShade="BF"/>
                              </w:rPr>
                              <w:t> 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>-</w:t>
                            </w:r>
                            <w:r w:rsidRPr="003A2E90">
                              <w:rPr>
                                <w:color w:val="354369" w:themeColor="accent6" w:themeShade="BF"/>
                              </w:rPr>
                              <w:t> 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 «Деревья нашего участка» (рассматривание картины) .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</w:r>
                            <w:r w:rsidRPr="003A2E90">
                              <w:rPr>
                                <w:color w:val="354369" w:themeColor="accent6" w:themeShade="BF"/>
                              </w:rPr>
                              <w:t> 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>-</w:t>
                            </w:r>
                            <w:r w:rsidRPr="003A2E90">
                              <w:rPr>
                                <w:color w:val="354369" w:themeColor="accent6" w:themeShade="BF"/>
                              </w:rPr>
                              <w:t> 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t xml:space="preserve"> физическая культура «Песочные круги и квадратики», «Цветочная клумба»</w:t>
                            </w:r>
                            <w:r w:rsidRPr="003A2E90">
                              <w:rPr>
                                <w:color w:val="354369" w:themeColor="accent6" w:themeShade="BF"/>
                                <w:lang w:val="ru-RU"/>
                              </w:rPr>
                              <w:br/>
                              <w:t>- Развлечение «Здравствуй</w:t>
                            </w:r>
                            <w:r w:rsidRPr="003A2E90">
                              <w:rPr>
                                <w:color w:val="000000"/>
                                <w:lang w:val="ru-RU"/>
                              </w:rPr>
                              <w:t>, лето! ».</w:t>
                            </w:r>
                            <w:r w:rsidRPr="003A2E90">
                              <w:rPr>
                                <w:color w:val="000000"/>
                                <w:lang w:val="ru-RU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9144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5F29453" id="Text Box 148" o:spid="_x0000_s1043" type="#_x0000_t202" style="position:absolute;margin-left:69.75pt;margin-top:74.4pt;width:179.25pt;height:442.5pt;z-index:25189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" o:allowincell="f" filled="f" fillcolor="white [3212]" stroked="f" strokecolor="#d9cbaa [2894]">
                <v:textbox inset=",7.2pt,,0">
                  <w:txbxContent>
                    <w:p w14:paraId="046978F2" w14:textId="77777777" w:rsidR="005868CD" w:rsidRPr="006E419B" w:rsidRDefault="003A2E90" w:rsidP="005868CD">
                      <w:pPr>
                        <w:pStyle w:val="a8"/>
                        <w:rPr>
                          <w:rFonts w:asciiTheme="majorHAnsi" w:hAnsiTheme="majorHAnsi"/>
                          <w:lang w:val="ru-RU"/>
                        </w:rPr>
                      </w:pPr>
                      <w:r w:rsidRPr="003A2E90">
                        <w:rPr>
                          <w:b/>
                          <w:bCs/>
                          <w:color w:val="354369" w:themeColor="accent6" w:themeShade="BF"/>
                          <w:lang w:val="ru-RU"/>
                        </w:rPr>
                        <w:t>Основной этап: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br/>
                      </w:r>
                      <w:r w:rsidRPr="003A2E90">
                        <w:rPr>
                          <w:b/>
                          <w:bCs/>
                          <w:color w:val="354369" w:themeColor="accent6" w:themeShade="BF"/>
                          <w:lang w:val="ru-RU"/>
                        </w:rPr>
                        <w:t>Содержание проекта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br/>
                        <w:t>-</w:t>
                      </w:r>
                      <w:r w:rsidRPr="003A2E90">
                        <w:rPr>
                          <w:color w:val="354369" w:themeColor="accent6" w:themeShade="BF"/>
                        </w:rPr>
                        <w:t> 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 «Радуга… ».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br/>
                        <w:t>- творчество</w:t>
                      </w:r>
                      <w:r w:rsidRPr="003A2E90">
                        <w:rPr>
                          <w:color w:val="354369" w:themeColor="accent6" w:themeShade="BF"/>
                        </w:rPr>
                        <w:t> 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 (обрывная аппликация) 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br/>
                        <w:t>-</w:t>
                      </w:r>
                      <w:r w:rsidRPr="003A2E90">
                        <w:rPr>
                          <w:color w:val="354369" w:themeColor="accent6" w:themeShade="BF"/>
                        </w:rPr>
                        <w:t> 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 лепка «Солнышко».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br/>
                        <w:t>- чтение художественной литературы «Дождик», «Ромашки» (заучивание стихотворения З. Александрова) .</w:t>
                      </w:r>
                      <w:r w:rsidRPr="003A2E90">
                        <w:rPr>
                          <w:color w:val="354369" w:themeColor="accent6" w:themeShade="BF"/>
                        </w:rPr>
                        <w:t> 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А. Толстой «Колокольчики мои…», Ф. </w:t>
                      </w:r>
                      <w:proofErr w:type="spellStart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>Грубин</w:t>
                      </w:r>
                      <w:proofErr w:type="spellEnd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 «Белые ромашки-сестрички», Н. Курочкина «Нарядные платьица, желтые брошки», </w:t>
                      </w:r>
                      <w:proofErr w:type="spellStart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>Л.Воронкова</w:t>
                      </w:r>
                      <w:proofErr w:type="spellEnd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 «Бедовая курица», </w:t>
                      </w:r>
                      <w:proofErr w:type="spellStart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>В.Сутеев</w:t>
                      </w:r>
                      <w:proofErr w:type="spellEnd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 «Цыпленок и утенок»,</w:t>
                      </w:r>
                      <w:r w:rsidRPr="003A2E90">
                        <w:rPr>
                          <w:color w:val="354369" w:themeColor="accent6" w:themeShade="BF"/>
                        </w:rPr>
                        <w:t>  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 </w:t>
                      </w:r>
                      <w:r w:rsidRPr="003A2E90">
                        <w:rPr>
                          <w:color w:val="354369" w:themeColor="accent6" w:themeShade="BF"/>
                        </w:rPr>
                        <w:t> 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Л. Толстой «У </w:t>
                      </w:r>
                      <w:proofErr w:type="spellStart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>Розки</w:t>
                      </w:r>
                      <w:proofErr w:type="spellEnd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 были щенки», </w:t>
                      </w:r>
                      <w:proofErr w:type="spellStart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>Д.Новиков</w:t>
                      </w:r>
                      <w:proofErr w:type="spellEnd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 «Пес Барбос», </w:t>
                      </w:r>
                      <w:proofErr w:type="spellStart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>В.Жуковский</w:t>
                      </w:r>
                      <w:proofErr w:type="spellEnd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 «Загадка», </w:t>
                      </w:r>
                      <w:proofErr w:type="spellStart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>Ю.Тувим</w:t>
                      </w:r>
                      <w:proofErr w:type="spellEnd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 «Овощи», </w:t>
                      </w:r>
                      <w:proofErr w:type="spellStart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>Е.Чарушин</w:t>
                      </w:r>
                      <w:proofErr w:type="spellEnd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 «Коза», «Корова», </w:t>
                      </w:r>
                      <w:proofErr w:type="spellStart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>Ф.Саммбер</w:t>
                      </w:r>
                      <w:proofErr w:type="spellEnd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 «В кругу друзей»,</w:t>
                      </w:r>
                      <w:r w:rsidRPr="003A2E90">
                        <w:rPr>
                          <w:color w:val="354369" w:themeColor="accent6" w:themeShade="BF"/>
                        </w:rPr>
                        <w:t> 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br/>
                        <w:t xml:space="preserve">Я. </w:t>
                      </w:r>
                      <w:proofErr w:type="spellStart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>Тайц</w:t>
                      </w:r>
                      <w:proofErr w:type="spellEnd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 «По грибы», Г. Билл «Новичок на прогулке»,</w:t>
                      </w:r>
                      <w:r w:rsidRPr="003A2E90">
                        <w:rPr>
                          <w:color w:val="354369" w:themeColor="accent6" w:themeShade="BF"/>
                        </w:rPr>
                        <w:t>  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br/>
                        <w:t>Чтение потешек: «Радуга-дуга, не давай дождя…», «Привяжу я козлика», «Я козочка Ме-</w:t>
                      </w:r>
                      <w:proofErr w:type="spellStart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>ке</w:t>
                      </w:r>
                      <w:proofErr w:type="spellEnd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>-</w:t>
                      </w:r>
                      <w:proofErr w:type="spellStart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>ке</w:t>
                      </w:r>
                      <w:proofErr w:type="spellEnd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», «Ой, </w:t>
                      </w:r>
                      <w:proofErr w:type="spellStart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>ду-ду</w:t>
                      </w:r>
                      <w:proofErr w:type="spellEnd"/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>…».</w:t>
                      </w:r>
                      <w:r w:rsidRPr="003A2E90">
                        <w:rPr>
                          <w:color w:val="354369" w:themeColor="accent6" w:themeShade="BF"/>
                        </w:rPr>
                        <w:t> 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br/>
                        <w:t>-</w:t>
                      </w:r>
                      <w:r w:rsidRPr="003A2E90">
                        <w:rPr>
                          <w:color w:val="354369" w:themeColor="accent6" w:themeShade="BF"/>
                        </w:rPr>
                        <w:t> 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 «Деревья нашего участка» (рассматривание картины) .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br/>
                      </w:r>
                      <w:r w:rsidRPr="003A2E90">
                        <w:rPr>
                          <w:color w:val="354369" w:themeColor="accent6" w:themeShade="BF"/>
                        </w:rPr>
                        <w:t> 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>-</w:t>
                      </w:r>
                      <w:r w:rsidRPr="003A2E90">
                        <w:rPr>
                          <w:color w:val="354369" w:themeColor="accent6" w:themeShade="BF"/>
                        </w:rPr>
                        <w:t> 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t xml:space="preserve"> физическая культура «Песочные круги и квадратики», «Цветочная клумба»</w:t>
                      </w:r>
                      <w:r w:rsidRPr="003A2E90">
                        <w:rPr>
                          <w:color w:val="354369" w:themeColor="accent6" w:themeShade="BF"/>
                          <w:lang w:val="ru-RU"/>
                        </w:rPr>
                        <w:br/>
                        <w:t>- Развлечение «Здравствуй</w:t>
                      </w:r>
                      <w:r w:rsidRPr="003A2E90">
                        <w:rPr>
                          <w:color w:val="000000"/>
                          <w:lang w:val="ru-RU"/>
                        </w:rPr>
                        <w:t>, лето! ».</w:t>
                      </w:r>
                      <w:r w:rsidRPr="003A2E90">
                        <w:rPr>
                          <w:color w:val="000000"/>
                          <w:lang w:val="ru-RU"/>
                        </w:rPr>
                        <w:br/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11168" behindDoc="0" locked="0" layoutInCell="0" allowOverlap="1" wp14:anchorId="483C7E08" wp14:editId="53BBE1CE">
                <wp:simplePos x="0" y="0"/>
                <wp:positionH relativeFrom="page">
                  <wp:posOffset>4010025</wp:posOffset>
                </wp:positionH>
                <wp:positionV relativeFrom="page">
                  <wp:posOffset>944880</wp:posOffset>
                </wp:positionV>
                <wp:extent cx="3167380" cy="3192780"/>
                <wp:effectExtent l="0" t="0" r="0" b="0"/>
                <wp:wrapNone/>
                <wp:docPr id="11" name="Text 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7380" cy="3192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id w:val="1900923349"/>
                              <w:picture/>
                            </w:sdtPr>
                            <w:sdtEndPr/>
                            <w:sdtContent>
                              <w:p w14:paraId="1BF12CC5" w14:textId="77777777" w:rsidR="00310AEB" w:rsidRDefault="00310AEB" w:rsidP="00310AEB">
                                <w:pPr>
                                  <w:pStyle w:val="a5"/>
                                </w:pPr>
                                <w:r w:rsidRPr="00DF4C3C">
                                  <w:rPr>
                                    <w:lang w:val="ru-RU" w:eastAsia="ru-RU"/>
                                  </w:rPr>
                                  <w:drawing>
                                    <wp:inline distT="0" distB="0" distL="0" distR="0" wp14:anchorId="3B7D389D" wp14:editId="31267A9A">
                                      <wp:extent cx="2265502" cy="2077085"/>
                                      <wp:effectExtent l="400050" t="400050" r="421005" b="418465"/>
                                      <wp:docPr id="542" name="Picture 1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42" name="Picture 1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300000">
                                                <a:off x="0" y="0"/>
                                                <a:ext cx="2269154" cy="208043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>
                                                  <a:shade val="85000"/>
                                                </a:srgbClr>
                                              </a:solidFill>
                                              <a:ln w="177800" cap="sq">
                                                <a:solidFill>
                                                  <a:srgbClr val="FFFFFF"/>
                                                </a:solidFill>
                                                <a:miter lim="800000"/>
                                              </a:ln>
                                              <a:effectLst>
                                                <a:outerShdw blurRad="127000" dir="5400000" algn="tl" rotWithShape="0">
                                                  <a:srgbClr val="000000">
                                                    <a:alpha val="40000"/>
                                                  </a:srgbClr>
                                                </a:outerShdw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91440" rIns="91440" bIns="91440" anchor="b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83C7E08" id="Text Box 156" o:spid="_x0000_s1044" type="#_x0000_t202" style="position:absolute;margin-left:315.75pt;margin-top:74.4pt;width:249.4pt;height:251.4pt;z-index:25191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" o:allowincell="f" filled="f" fillcolor="white [3212]" stroked="f">
                <v:textbox style="mso-fit-shape-to-text:t" inset=",7.2pt,,7.2pt">
                  <w:txbxContent>
                    <w:sdt>
                      <w:sdtPr>
                        <w:id w:val="1900923349"/>
                        <w:picture/>
                      </w:sdtPr>
                      <w:sdtEndPr/>
                      <w:sdtContent>
                        <w:p w14:paraId="1BF12CC5" w14:textId="77777777" w:rsidR="00310AEB" w:rsidRDefault="00310AEB" w:rsidP="00310AEB">
                          <w:pPr>
                            <w:pStyle w:val="a5"/>
                          </w:pPr>
                          <w:r w:rsidRPr="00DF4C3C">
                            <w:rPr>
                              <w:lang w:val="ru-RU" w:eastAsia="ru-RU"/>
                            </w:rPr>
                            <w:drawing>
                              <wp:inline distT="0" distB="0" distL="0" distR="0" wp14:anchorId="3B7D389D" wp14:editId="31267A9A">
                                <wp:extent cx="2265502" cy="2077085"/>
                                <wp:effectExtent l="400050" t="400050" r="421005" b="418465"/>
                                <wp:docPr id="542" name="Picture 1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42" name="Picture 1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4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300000">
                                          <a:off x="0" y="0"/>
                                          <a:ext cx="2269154" cy="2080433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>
                                            <a:shade val="85000"/>
                                          </a:srgbClr>
                                        </a:solidFill>
                                        <a:ln w="177800" cap="sq">
                                          <a:solidFill>
                                            <a:srgbClr val="FFFFFF"/>
                                          </a:solidFill>
                                          <a:miter lim="800000"/>
                                        </a:ln>
                                        <a:effectLst>
                                          <a:outerShdw blurRad="127000" dir="5400000" algn="tl" rotWithShape="0">
                                            <a:srgbClr val="000000">
                                              <a:alpha val="40000"/>
                                            </a:srgbClr>
                                          </a:outerShdw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  <w10:wrap anchorx="page" anchory="page"/>
              </v:shape>
            </w:pict>
          </mc:Fallback>
        </mc:AlternateContent>
      </w:r>
    </w:p>
    <w:p w14:paraId="7490D2F2" w14:textId="13D76D20" w:rsidR="007F42C4" w:rsidRPr="008A4717" w:rsidRDefault="00B84864" w:rsidP="007F42C4">
      <w:pPr>
        <w:spacing w:after="200" w:line="276" w:lineRule="auto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12192" behindDoc="0" locked="0" layoutInCell="0" allowOverlap="1" wp14:anchorId="14302D9F" wp14:editId="744BC702">
                <wp:simplePos x="0" y="0"/>
                <wp:positionH relativeFrom="page">
                  <wp:posOffset>3295650</wp:posOffset>
                </wp:positionH>
                <wp:positionV relativeFrom="page">
                  <wp:posOffset>3816985</wp:posOffset>
                </wp:positionV>
                <wp:extent cx="4471670" cy="5916930"/>
                <wp:effectExtent l="0" t="0" r="0" b="0"/>
                <wp:wrapNone/>
                <wp:docPr id="12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1670" cy="5916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id w:val="1900923350"/>
                              <w:picture/>
                            </w:sdtPr>
                            <w:sdtEndPr/>
                            <w:sdtContent>
                              <w:p w14:paraId="1416A61B" w14:textId="77777777" w:rsidR="00310AEB" w:rsidRDefault="00310AEB" w:rsidP="00310AEB">
                                <w:pPr>
                                  <w:pStyle w:val="a5"/>
                                </w:pPr>
                                <w:r w:rsidRPr="00DF4C3C">
                                  <w:rPr>
                                    <w:lang w:val="ru-RU" w:eastAsia="ru-RU"/>
                                  </w:rPr>
                                  <w:drawing>
                                    <wp:inline distT="0" distB="0" distL="0" distR="0" wp14:anchorId="4CC44141" wp14:editId="338165BE">
                                      <wp:extent cx="1231150" cy="923363"/>
                                      <wp:effectExtent l="401320" t="379730" r="389890" b="370840"/>
                                      <wp:docPr id="543" name="Picture 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43" name="Picture 8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4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4959917">
                                                <a:off x="0" y="0"/>
                                                <a:ext cx="1231731" cy="92379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>
                                                  <a:shade val="85000"/>
                                                </a:srgbClr>
                                              </a:solidFill>
                                              <a:ln w="177800" cap="sq">
                                                <a:solidFill>
                                                  <a:srgbClr val="FFFFFF"/>
                                                </a:solidFill>
                                                <a:miter lim="800000"/>
                                              </a:ln>
                                              <a:effectLst>
                                                <a:outerShdw blurRad="127000" dir="5400000" algn="tl" rotWithShape="0">
                                                  <a:srgbClr val="000000">
                                                    <a:alpha val="40000"/>
                                                  </a:srgbClr>
                                                </a:outerShdw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302D9F" id="Text Box 157" o:spid="_x0000_s1045" type="#_x0000_t202" style="position:absolute;margin-left:259.5pt;margin-top:300.55pt;width:352.1pt;height:465.9pt;z-index:25191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" o:allowincell="f" filled="f" fillcolor="white [3212]" stroked="f" strokecolor="white [3212]">
                <v:textbox style="mso-fit-shape-to-text:t" inset=",7.2pt,,7.2pt">
                  <w:txbxContent>
                    <w:sdt>
                      <w:sdtPr>
                        <w:id w:val="1900923350"/>
                        <w:picture/>
                      </w:sdtPr>
                      <w:sdtEndPr/>
                      <w:sdtContent>
                        <w:p w14:paraId="1416A61B" w14:textId="77777777" w:rsidR="00310AEB" w:rsidRDefault="00310AEB" w:rsidP="00310AEB">
                          <w:pPr>
                            <w:pStyle w:val="a5"/>
                          </w:pPr>
                          <w:r w:rsidRPr="00DF4C3C">
                            <w:rPr>
                              <w:lang w:val="ru-RU" w:eastAsia="ru-RU"/>
                            </w:rPr>
                            <w:drawing>
                              <wp:inline distT="0" distB="0" distL="0" distR="0" wp14:anchorId="4CC44141" wp14:editId="338165BE">
                                <wp:extent cx="1231150" cy="923363"/>
                                <wp:effectExtent l="401320" t="379730" r="389890" b="370840"/>
                                <wp:docPr id="543" name="Picture 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43" name="Picture 8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4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4959917">
                                          <a:off x="0" y="0"/>
                                          <a:ext cx="1231731" cy="923799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>
                                            <a:shade val="85000"/>
                                          </a:srgbClr>
                                        </a:solidFill>
                                        <a:ln w="177800" cap="sq">
                                          <a:solidFill>
                                            <a:srgbClr val="FFFFFF"/>
                                          </a:solidFill>
                                          <a:miter lim="800000"/>
                                        </a:ln>
                                        <a:effectLst>
                                          <a:outerShdw blurRad="127000" dir="5400000" algn="tl" rotWithShape="0">
                                            <a:srgbClr val="000000">
                                              <a:alpha val="40000"/>
                                            </a:srgbClr>
                                          </a:outerShdw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  <w10:wrap anchorx="page" anchory="page"/>
              </v:shape>
            </w:pict>
          </mc:Fallback>
        </mc:AlternateContent>
      </w:r>
      <w:r w:rsidR="00842D89">
        <w:rPr>
          <w:noProof/>
          <w:lang w:val="ru-RU" w:eastAsia="ru-RU"/>
        </w:rPr>
        <w:drawing>
          <wp:anchor distT="0" distB="0" distL="114300" distR="114300" simplePos="0" relativeHeight="251893760" behindDoc="0" locked="0" layoutInCell="0" allowOverlap="1" wp14:anchorId="69D28110" wp14:editId="4BAE2BDD">
            <wp:simplePos x="0" y="0"/>
            <wp:positionH relativeFrom="page">
              <wp:posOffset>347980</wp:posOffset>
            </wp:positionH>
            <wp:positionV relativeFrom="page">
              <wp:posOffset>7470140</wp:posOffset>
            </wp:positionV>
            <wp:extent cx="6985000" cy="1751965"/>
            <wp:effectExtent l="19050" t="0" r="6350" b="0"/>
            <wp:wrapNone/>
            <wp:docPr id="181" name="Picture 298" descr="borde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_2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1751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2D89">
        <w:rPr>
          <w:noProof/>
          <w:lang w:val="ru-RU" w:eastAsia="ru-RU"/>
        </w:rPr>
        <w:drawing>
          <wp:anchor distT="0" distB="0" distL="114300" distR="114300" simplePos="0" relativeHeight="251937792" behindDoc="0" locked="0" layoutInCell="0" allowOverlap="1" wp14:anchorId="73D58A15" wp14:editId="621F4ECC">
            <wp:simplePos x="0" y="0"/>
            <wp:positionH relativeFrom="page">
              <wp:posOffset>348234</wp:posOffset>
            </wp:positionH>
            <wp:positionV relativeFrom="page">
              <wp:posOffset>8631936</wp:posOffset>
            </wp:positionV>
            <wp:extent cx="6866382" cy="875606"/>
            <wp:effectExtent l="19050" t="0" r="0" b="0"/>
            <wp:wrapNone/>
            <wp:docPr id="578" name="Picture 298" descr="borde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_2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861867" cy="875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318">
        <w:rPr>
          <w:noProof/>
          <w:lang w:val="ru-RU" w:eastAsia="ru-RU"/>
        </w:rPr>
        <w:drawing>
          <wp:anchor distT="0" distB="0" distL="114300" distR="114300" simplePos="0" relativeHeight="251936768" behindDoc="0" locked="0" layoutInCell="0" allowOverlap="1" wp14:anchorId="661EDC05" wp14:editId="74189E65">
            <wp:simplePos x="0" y="0"/>
            <wp:positionH relativeFrom="page">
              <wp:posOffset>745724</wp:posOffset>
            </wp:positionH>
            <wp:positionV relativeFrom="page">
              <wp:posOffset>6238374</wp:posOffset>
            </wp:positionV>
            <wp:extent cx="1562100" cy="2606675"/>
            <wp:effectExtent l="171450" t="0" r="0" b="79375"/>
            <wp:wrapNone/>
            <wp:docPr id="654" name="Picture 653" descr="palmtree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mtree_2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20990881" flipH="1">
                      <a:off x="0" y="0"/>
                      <a:ext cx="1562100" cy="260667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D36299">
        <w:rPr>
          <w:noProof/>
          <w:lang w:val="ru-RU" w:eastAsia="ru-RU"/>
        </w:rPr>
        <w:drawing>
          <wp:anchor distT="0" distB="0" distL="114300" distR="114300" simplePos="0" relativeHeight="251534241" behindDoc="0" locked="0" layoutInCell="0" allowOverlap="1" wp14:anchorId="61FE2F7E" wp14:editId="6F70EA69">
            <wp:simplePos x="0" y="0"/>
            <wp:positionH relativeFrom="page">
              <wp:posOffset>3750310</wp:posOffset>
            </wp:positionH>
            <wp:positionV relativeFrom="page">
              <wp:posOffset>3304540</wp:posOffset>
            </wp:positionV>
            <wp:extent cx="2074545" cy="1058545"/>
            <wp:effectExtent l="57150" t="0" r="1905" b="27305"/>
            <wp:wrapNone/>
            <wp:docPr id="869" name="Picture 727" descr="cloud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oud_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 rot="569643">
                      <a:off x="0" y="0"/>
                      <a:ext cx="2074545" cy="105854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D36299">
        <w:rPr>
          <w:noProof/>
          <w:lang w:val="ru-RU" w:eastAsia="ru-RU"/>
        </w:rPr>
        <w:drawing>
          <wp:anchor distT="0" distB="0" distL="114300" distR="114300" simplePos="0" relativeHeight="251532193" behindDoc="0" locked="0" layoutInCell="0" allowOverlap="1" wp14:anchorId="59DD9EBA" wp14:editId="261F24A8">
            <wp:simplePos x="0" y="0"/>
            <wp:positionH relativeFrom="page">
              <wp:posOffset>5421127</wp:posOffset>
            </wp:positionH>
            <wp:positionV relativeFrom="page">
              <wp:posOffset>3613408</wp:posOffset>
            </wp:positionV>
            <wp:extent cx="2066691" cy="1061252"/>
            <wp:effectExtent l="57150" t="0" r="9759" b="24598"/>
            <wp:wrapNone/>
            <wp:docPr id="868" name="Picture 727" descr="cloud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oud_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 rot="569643">
                      <a:off x="0" y="0"/>
                      <a:ext cx="2066691" cy="1061252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82193B">
        <w:rPr>
          <w:noProof/>
          <w:lang w:val="ru-RU" w:eastAsia="ru-RU"/>
        </w:rPr>
        <w:drawing>
          <wp:anchor distT="0" distB="0" distL="114300" distR="114300" simplePos="0" relativeHeight="251535265" behindDoc="0" locked="0" layoutInCell="0" allowOverlap="1" wp14:anchorId="13CE07C4" wp14:editId="620CAFA9">
            <wp:simplePos x="0" y="0"/>
            <wp:positionH relativeFrom="page">
              <wp:posOffset>2031281</wp:posOffset>
            </wp:positionH>
            <wp:positionV relativeFrom="page">
              <wp:posOffset>3541868</wp:posOffset>
            </wp:positionV>
            <wp:extent cx="2463800" cy="1273810"/>
            <wp:effectExtent l="57150" t="0" r="12700" b="21590"/>
            <wp:wrapNone/>
            <wp:docPr id="732" name="Picture 727" descr="cloud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oud_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69643">
                      <a:off x="0" y="0"/>
                      <a:ext cx="2463800" cy="127381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82193B">
        <w:rPr>
          <w:noProof/>
          <w:lang w:val="ru-RU" w:eastAsia="ru-RU"/>
        </w:rPr>
        <w:drawing>
          <wp:anchor distT="0" distB="0" distL="114300" distR="114300" simplePos="0" relativeHeight="251533217" behindDoc="0" locked="0" layoutInCell="0" allowOverlap="1" wp14:anchorId="1BBBCED9" wp14:editId="0EFB1641">
            <wp:simplePos x="0" y="0"/>
            <wp:positionH relativeFrom="page">
              <wp:posOffset>209550</wp:posOffset>
            </wp:positionH>
            <wp:positionV relativeFrom="page">
              <wp:posOffset>3790950</wp:posOffset>
            </wp:positionV>
            <wp:extent cx="2057400" cy="1219200"/>
            <wp:effectExtent l="19050" t="0" r="0" b="0"/>
            <wp:wrapNone/>
            <wp:docPr id="731" name="Picture 728" descr="cloud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oud_1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21920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F9473B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31168" behindDoc="0" locked="0" layoutInCell="0" allowOverlap="1" wp14:anchorId="519170A9" wp14:editId="539BF450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6858000" cy="9148445"/>
                <wp:effectExtent l="0" t="0" r="635" b="0"/>
                <wp:wrapNone/>
                <wp:docPr id="8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000" cy="9148445"/>
                          <a:chOff x="959" y="960"/>
                          <a:chExt cx="10800" cy="14407"/>
                        </a:xfrm>
                      </wpg:grpSpPr>
                      <wps:wsp>
                        <wps:cNvPr id="9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959" y="960"/>
                            <a:ext cx="10800" cy="8544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7CCCFC"/>
                              </a:gs>
                              <a:gs pos="10000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959" y="9504"/>
                            <a:ext cx="10800" cy="5863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  <a:gs pos="50000">
                                <a:srgbClr val="FEB80A"/>
                              </a:gs>
                              <a:gs pos="10000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F820DC1" id="Group 141" o:spid="_x0000_s1026" style="position:absolute;margin-left:0;margin-top:0;width:540pt;height:720.35pt;z-index:251531168;mso-position-horizontal:center;mso-position-horizontal-relative:page;mso-position-vertical:center;mso-position-vertical-relative:page" coordorigin="959,960" coordsize="10800,1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" o:allowincell="f">
                <v:rect id="Rectangle 142" o:spid="_x0000_s1027" style="position:absolute;left:959;top:960;width:10800;height:8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" fillcolor="#7cccfc" stroked="f">
                  <v:fill color2="white [3212]" rotate="t" focus="100%" type="gradient"/>
                </v:rect>
                <v:rect id="Rectangle 143" o:spid="_x0000_s1028" style="position:absolute;left:959;top:9504;width:10800;height:5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" fillcolor="white [3212]" stroked="f">
                  <v:fill color2="#feb80a" rotate="t" focus="50%" type="gradient"/>
                </v:rect>
                <w10:wrap anchorx="page" anchory="page"/>
              </v:group>
            </w:pict>
          </mc:Fallback>
        </mc:AlternateContent>
      </w:r>
      <w:r w:rsidR="007F42C4" w:rsidRPr="008A4717">
        <w:rPr>
          <w:lang w:val="ru-RU"/>
        </w:rPr>
        <w:br w:type="page"/>
      </w:r>
    </w:p>
    <w:p w14:paraId="72F996A8" w14:textId="77777777" w:rsidR="00146DC8" w:rsidRPr="008A4717" w:rsidRDefault="00146DC8" w:rsidP="007F42C4">
      <w:pPr>
        <w:spacing w:after="200" w:line="276" w:lineRule="auto"/>
        <w:rPr>
          <w:lang w:val="ru-RU"/>
        </w:rPr>
      </w:pPr>
    </w:p>
    <w:p w14:paraId="6C1597E6" w14:textId="448A4B39" w:rsidR="00D3287D" w:rsidRPr="008A4717" w:rsidRDefault="005B32BB" w:rsidP="007F42C4">
      <w:pPr>
        <w:spacing w:after="200" w:line="276" w:lineRule="auto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30624" behindDoc="0" locked="0" layoutInCell="0" allowOverlap="1" wp14:anchorId="20F870A3" wp14:editId="1D2B2798">
                <wp:simplePos x="0" y="0"/>
                <wp:positionH relativeFrom="margin">
                  <wp:posOffset>3683000</wp:posOffset>
                </wp:positionH>
                <wp:positionV relativeFrom="page">
                  <wp:posOffset>952500</wp:posOffset>
                </wp:positionV>
                <wp:extent cx="2966720" cy="7600950"/>
                <wp:effectExtent l="0" t="0" r="0" b="0"/>
                <wp:wrapNone/>
                <wp:docPr id="5" name="Text 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6720" cy="7600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9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C95C19" w14:textId="77777777" w:rsidR="00146DC8" w:rsidRPr="00146DC8" w:rsidRDefault="00520BBE" w:rsidP="00D3287D">
                            <w:pPr>
                              <w:pStyle w:val="ac"/>
                              <w:shd w:val="clear" w:color="auto" w:fill="FFFFFF"/>
                              <w:spacing w:before="0" w:beforeAutospacing="0" w:after="0" w:afterAutospacing="0" w:line="302" w:lineRule="atLeast"/>
                              <w:rPr>
                                <w:color w:val="354369" w:themeColor="accent6" w:themeShade="BF"/>
                              </w:rPr>
                            </w:pPr>
                            <w:r w:rsidRPr="00520BBE">
                              <w:rPr>
                                <w:b/>
                                <w:bCs/>
                                <w:color w:val="354369" w:themeColor="accent6" w:themeShade="BF"/>
                              </w:rPr>
                              <w:t>Подвижные игры:</w:t>
                            </w:r>
                            <w:r w:rsidRPr="00520BBE">
                              <w:rPr>
                                <w:color w:val="354369" w:themeColor="accent6" w:themeShade="BF"/>
                              </w:rPr>
                              <w:br/>
                              <w:t>- «Солнышко и дождик»;</w:t>
                            </w:r>
                            <w:r w:rsidRPr="00520BBE">
                              <w:rPr>
                                <w:color w:val="354369" w:themeColor="accent6" w:themeShade="BF"/>
                              </w:rPr>
                              <w:br/>
                              <w:t>- «У медведя во бору»; </w:t>
                            </w:r>
                            <w:r w:rsidRPr="00520BBE">
                              <w:rPr>
                                <w:color w:val="354369" w:themeColor="accent6" w:themeShade="BF"/>
                              </w:rPr>
                              <w:br/>
                              <w:t>- «Хоровод»;</w:t>
                            </w:r>
                            <w:r w:rsidRPr="00520BBE">
                              <w:rPr>
                                <w:color w:val="354369" w:themeColor="accent6" w:themeShade="BF"/>
                              </w:rPr>
                              <w:br/>
                              <w:t>- «Карусель»;</w:t>
                            </w:r>
                            <w:r w:rsidRPr="00520BBE">
                              <w:rPr>
                                <w:color w:val="354369" w:themeColor="accent6" w:themeShade="BF"/>
                              </w:rPr>
                              <w:br/>
                              <w:t>- «Медведь и пчелки»;</w:t>
                            </w:r>
                            <w:r w:rsidRPr="00520BBE">
                              <w:rPr>
                                <w:color w:val="354369" w:themeColor="accent6" w:themeShade="BF"/>
                              </w:rPr>
                              <w:br/>
                              <w:t>- «На полянке»;</w:t>
                            </w:r>
                            <w:r w:rsidRPr="00520BBE">
                              <w:rPr>
                                <w:color w:val="354369" w:themeColor="accent6" w:themeShade="BF"/>
                              </w:rPr>
                              <w:br/>
                              <w:t>- «Бабочки и стрижи»;</w:t>
                            </w:r>
                            <w:r w:rsidRPr="00520BBE">
                              <w:rPr>
                                <w:color w:val="354369" w:themeColor="accent6" w:themeShade="BF"/>
                              </w:rPr>
                              <w:br/>
                              <w:t>- «Полетели птички».</w:t>
                            </w:r>
                            <w:r w:rsidR="00D3287D">
                              <w:rPr>
                                <w:color w:val="354369" w:themeColor="accent6" w:themeShade="BF"/>
                              </w:rPr>
                              <w:br/>
                            </w:r>
                            <w:r w:rsidRPr="00520BBE">
                              <w:rPr>
                                <w:color w:val="354369" w:themeColor="accent6" w:themeShade="BF"/>
                              </w:rPr>
                              <w:t> </w:t>
                            </w:r>
                            <w:r w:rsidR="00146DC8" w:rsidRPr="00146DC8">
                              <w:rPr>
                                <w:b/>
                                <w:bCs/>
                                <w:color w:val="354369" w:themeColor="accent6" w:themeShade="BF"/>
                              </w:rPr>
                              <w:t>Безопасность:</w:t>
                            </w:r>
                            <w:r w:rsidR="00146DC8" w:rsidRPr="00146DC8">
                              <w:rPr>
                                <w:b/>
                                <w:bCs/>
                                <w:color w:val="354369" w:themeColor="accent6" w:themeShade="BF"/>
                              </w:rPr>
                              <w:br/>
                            </w:r>
                            <w:r w:rsidR="00146DC8" w:rsidRPr="00146DC8">
                              <w:rPr>
                                <w:color w:val="354369" w:themeColor="accent6" w:themeShade="BF"/>
                              </w:rPr>
                              <w:t>Беседы с рассматриванием фотографий о здоровье с детьми на тему: «Мы выросли и стали крепкими». </w:t>
                            </w:r>
                            <w:r w:rsidR="00146DC8" w:rsidRPr="00146DC8">
                              <w:rPr>
                                <w:color w:val="354369" w:themeColor="accent6" w:themeShade="BF"/>
                              </w:rPr>
                              <w:br/>
                              <w:t>Рассматривание иллюстраций на тему: «Ребенок на улице города». Беседы о правилах поведения на улице, в транспорте. </w:t>
                            </w:r>
                            <w:r w:rsidR="00146DC8" w:rsidRPr="00146DC8">
                              <w:rPr>
                                <w:color w:val="354369" w:themeColor="accent6" w:themeShade="BF"/>
                              </w:rPr>
                              <w:br/>
                              <w:t>Д/игры: «На чем люди ездят», «Найди и назови». </w:t>
                            </w:r>
                            <w:r w:rsidR="00146DC8" w:rsidRPr="00146DC8">
                              <w:rPr>
                                <w:color w:val="354369" w:themeColor="accent6" w:themeShade="BF"/>
                              </w:rPr>
                              <w:br/>
                              <w:t>С/р. игры: «Поездка на дачу», «Едем в автобусе». </w:t>
                            </w:r>
                            <w:r w:rsidR="00146DC8" w:rsidRPr="00146DC8">
                              <w:rPr>
                                <w:color w:val="354369" w:themeColor="accent6" w:themeShade="BF"/>
                              </w:rPr>
                              <w:br/>
                              <w:t>Рассказ воспитателя с рассматриванием иллюстраций о съедобных и несъедобных грибах: «Красивы, но опасный мухомор», «Съедобные грибы». </w:t>
                            </w:r>
                            <w:r w:rsidR="00146DC8" w:rsidRPr="00146DC8">
                              <w:rPr>
                                <w:color w:val="354369" w:themeColor="accent6" w:themeShade="BF"/>
                              </w:rPr>
                              <w:br/>
                            </w:r>
                          </w:p>
                          <w:p w14:paraId="7BDEFAF4" w14:textId="77777777" w:rsidR="00093BD5" w:rsidRPr="00093BD5" w:rsidRDefault="00520BBE" w:rsidP="00093BD5">
                            <w:pPr>
                              <w:pStyle w:val="ac"/>
                              <w:shd w:val="clear" w:color="auto" w:fill="FFFFFF"/>
                              <w:spacing w:before="0" w:beforeAutospacing="0" w:after="0" w:afterAutospacing="0" w:line="302" w:lineRule="atLeast"/>
                              <w:rPr>
                                <w:rFonts w:ascii="Arial" w:hAnsi="Arial" w:cs="Arial"/>
                                <w:color w:val="354369" w:themeColor="accent6" w:themeShade="BF"/>
                                <w:sz w:val="21"/>
                                <w:szCs w:val="21"/>
                              </w:rPr>
                            </w:pPr>
                            <w:r w:rsidRPr="00520BBE">
                              <w:rPr>
                                <w:color w:val="354369" w:themeColor="accent6" w:themeShade="BF"/>
                              </w:rPr>
                              <w:br/>
                            </w:r>
                            <w:r w:rsidR="00093BD5" w:rsidRPr="00093BD5">
                              <w:rPr>
                                <w:b/>
                                <w:bCs/>
                                <w:color w:val="354369" w:themeColor="accent6" w:themeShade="BF"/>
                              </w:rPr>
                              <w:t>3. Заключительный этап:</w:t>
                            </w:r>
                            <w:r w:rsidR="00093BD5" w:rsidRPr="00093BD5">
                              <w:rPr>
                                <w:color w:val="354369" w:themeColor="accent6" w:themeShade="BF"/>
                              </w:rPr>
                              <w:br/>
                              <w:t>Выставка рисунков  родителей с детьми «Летние фантазии» (продукт проекта) </w:t>
                            </w:r>
                          </w:p>
                          <w:p w14:paraId="344E549C" w14:textId="77777777" w:rsidR="006174CA" w:rsidRPr="00520BBE" w:rsidRDefault="00520BBE" w:rsidP="00520BBE">
                            <w:pPr>
                              <w:spacing w:after="120"/>
                              <w:rPr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520BBE">
                              <w:rPr>
                                <w:color w:val="000000"/>
                                <w:sz w:val="24"/>
                                <w:szCs w:val="24"/>
                                <w:lang w:val="ru-RU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91440" rIns="91440" bIns="0" anchor="b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0F870A3" id="Text Box 166" o:spid="_x0000_s1046" type="#_x0000_t202" style="position:absolute;margin-left:290pt;margin-top:75pt;width:233.6pt;height:598.5pt;z-index:25193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" o:allowincell="f" filled="f" fillcolor="white [3212]" stroked="f" strokecolor="#d9cbaa [2894]">
                <v:textbox inset=",7.2pt,,0">
                  <w:txbxContent>
                    <w:p w14:paraId="44C95C19" w14:textId="77777777" w:rsidR="00146DC8" w:rsidRPr="00146DC8" w:rsidRDefault="00520BBE" w:rsidP="00D3287D">
                      <w:pPr>
                        <w:pStyle w:val="ac"/>
                        <w:shd w:val="clear" w:color="auto" w:fill="FFFFFF"/>
                        <w:spacing w:before="0" w:beforeAutospacing="0" w:after="0" w:afterAutospacing="0" w:line="302" w:lineRule="atLeast"/>
                        <w:rPr>
                          <w:color w:val="354369" w:themeColor="accent6" w:themeShade="BF"/>
                        </w:rPr>
                      </w:pPr>
                      <w:r w:rsidRPr="00520BBE">
                        <w:rPr>
                          <w:b/>
                          <w:bCs/>
                          <w:color w:val="354369" w:themeColor="accent6" w:themeShade="BF"/>
                        </w:rPr>
                        <w:t>Подвижные игры:</w:t>
                      </w:r>
                      <w:r w:rsidRPr="00520BBE">
                        <w:rPr>
                          <w:color w:val="354369" w:themeColor="accent6" w:themeShade="BF"/>
                        </w:rPr>
                        <w:br/>
                        <w:t>- «Солнышко и дождик»;</w:t>
                      </w:r>
                      <w:r w:rsidRPr="00520BBE">
                        <w:rPr>
                          <w:color w:val="354369" w:themeColor="accent6" w:themeShade="BF"/>
                        </w:rPr>
                        <w:br/>
                        <w:t>- «У медведя во бору»; </w:t>
                      </w:r>
                      <w:r w:rsidRPr="00520BBE">
                        <w:rPr>
                          <w:color w:val="354369" w:themeColor="accent6" w:themeShade="BF"/>
                        </w:rPr>
                        <w:br/>
                        <w:t>- «Хоровод»;</w:t>
                      </w:r>
                      <w:r w:rsidRPr="00520BBE">
                        <w:rPr>
                          <w:color w:val="354369" w:themeColor="accent6" w:themeShade="BF"/>
                        </w:rPr>
                        <w:br/>
                        <w:t>- «Карусель»;</w:t>
                      </w:r>
                      <w:r w:rsidRPr="00520BBE">
                        <w:rPr>
                          <w:color w:val="354369" w:themeColor="accent6" w:themeShade="BF"/>
                        </w:rPr>
                        <w:br/>
                        <w:t>- «Медведь и пчелки»;</w:t>
                      </w:r>
                      <w:r w:rsidRPr="00520BBE">
                        <w:rPr>
                          <w:color w:val="354369" w:themeColor="accent6" w:themeShade="BF"/>
                        </w:rPr>
                        <w:br/>
                        <w:t>- «На полянке»;</w:t>
                      </w:r>
                      <w:r w:rsidRPr="00520BBE">
                        <w:rPr>
                          <w:color w:val="354369" w:themeColor="accent6" w:themeShade="BF"/>
                        </w:rPr>
                        <w:br/>
                        <w:t>- «Бабочки и стрижи»;</w:t>
                      </w:r>
                      <w:r w:rsidRPr="00520BBE">
                        <w:rPr>
                          <w:color w:val="354369" w:themeColor="accent6" w:themeShade="BF"/>
                        </w:rPr>
                        <w:br/>
                        <w:t>- «Полетели птички».</w:t>
                      </w:r>
                      <w:r w:rsidR="00D3287D">
                        <w:rPr>
                          <w:color w:val="354369" w:themeColor="accent6" w:themeShade="BF"/>
                        </w:rPr>
                        <w:br/>
                      </w:r>
                      <w:r w:rsidRPr="00520BBE">
                        <w:rPr>
                          <w:color w:val="354369" w:themeColor="accent6" w:themeShade="BF"/>
                        </w:rPr>
                        <w:t> </w:t>
                      </w:r>
                      <w:r w:rsidR="00146DC8" w:rsidRPr="00146DC8">
                        <w:rPr>
                          <w:b/>
                          <w:bCs/>
                          <w:color w:val="354369" w:themeColor="accent6" w:themeShade="BF"/>
                        </w:rPr>
                        <w:t>Безопасность:</w:t>
                      </w:r>
                      <w:r w:rsidR="00146DC8" w:rsidRPr="00146DC8">
                        <w:rPr>
                          <w:b/>
                          <w:bCs/>
                          <w:color w:val="354369" w:themeColor="accent6" w:themeShade="BF"/>
                        </w:rPr>
                        <w:br/>
                      </w:r>
                      <w:r w:rsidR="00146DC8" w:rsidRPr="00146DC8">
                        <w:rPr>
                          <w:color w:val="354369" w:themeColor="accent6" w:themeShade="BF"/>
                        </w:rPr>
                        <w:t>Беседы с рассматриванием фотографий о здоровье с детьми на тему: «Мы выросли и стали крепкими». </w:t>
                      </w:r>
                      <w:r w:rsidR="00146DC8" w:rsidRPr="00146DC8">
                        <w:rPr>
                          <w:color w:val="354369" w:themeColor="accent6" w:themeShade="BF"/>
                        </w:rPr>
                        <w:br/>
                        <w:t>Рассматривание иллюстраций на тему: «Ребенок на улице города». Беседы о правилах поведения на улице, в транспорте. </w:t>
                      </w:r>
                      <w:r w:rsidR="00146DC8" w:rsidRPr="00146DC8">
                        <w:rPr>
                          <w:color w:val="354369" w:themeColor="accent6" w:themeShade="BF"/>
                        </w:rPr>
                        <w:br/>
                        <w:t>Д/игры: «На чем люди ездят», «Найди и назови». </w:t>
                      </w:r>
                      <w:r w:rsidR="00146DC8" w:rsidRPr="00146DC8">
                        <w:rPr>
                          <w:color w:val="354369" w:themeColor="accent6" w:themeShade="BF"/>
                        </w:rPr>
                        <w:br/>
                        <w:t>С/р. игры: «Поездка на дачу», «Едем в автобусе». </w:t>
                      </w:r>
                      <w:r w:rsidR="00146DC8" w:rsidRPr="00146DC8">
                        <w:rPr>
                          <w:color w:val="354369" w:themeColor="accent6" w:themeShade="BF"/>
                        </w:rPr>
                        <w:br/>
                        <w:t>Рассказ воспитателя с рассматриванием иллюстраций о съедобных и несъедобных грибах: «Красивы, но опасный мухомор», «Съедобные грибы». </w:t>
                      </w:r>
                      <w:r w:rsidR="00146DC8" w:rsidRPr="00146DC8">
                        <w:rPr>
                          <w:color w:val="354369" w:themeColor="accent6" w:themeShade="BF"/>
                        </w:rPr>
                        <w:br/>
                      </w:r>
                    </w:p>
                    <w:p w14:paraId="7BDEFAF4" w14:textId="77777777" w:rsidR="00093BD5" w:rsidRPr="00093BD5" w:rsidRDefault="00520BBE" w:rsidP="00093BD5">
                      <w:pPr>
                        <w:pStyle w:val="ac"/>
                        <w:shd w:val="clear" w:color="auto" w:fill="FFFFFF"/>
                        <w:spacing w:before="0" w:beforeAutospacing="0" w:after="0" w:afterAutospacing="0" w:line="302" w:lineRule="atLeast"/>
                        <w:rPr>
                          <w:rFonts w:ascii="Arial" w:hAnsi="Arial" w:cs="Arial"/>
                          <w:color w:val="354369" w:themeColor="accent6" w:themeShade="BF"/>
                          <w:sz w:val="21"/>
                          <w:szCs w:val="21"/>
                        </w:rPr>
                      </w:pPr>
                      <w:r w:rsidRPr="00520BBE">
                        <w:rPr>
                          <w:color w:val="354369" w:themeColor="accent6" w:themeShade="BF"/>
                        </w:rPr>
                        <w:br/>
                      </w:r>
                      <w:r w:rsidR="00093BD5" w:rsidRPr="00093BD5">
                        <w:rPr>
                          <w:b/>
                          <w:bCs/>
                          <w:color w:val="354369" w:themeColor="accent6" w:themeShade="BF"/>
                        </w:rPr>
                        <w:t>3. Заключительный этап:</w:t>
                      </w:r>
                      <w:r w:rsidR="00093BD5" w:rsidRPr="00093BD5">
                        <w:rPr>
                          <w:color w:val="354369" w:themeColor="accent6" w:themeShade="BF"/>
                        </w:rPr>
                        <w:br/>
                        <w:t>Выставка рисунков  родителей с детьми «Летние фантазии» (продукт проекта) </w:t>
                      </w:r>
                    </w:p>
                    <w:p w14:paraId="344E549C" w14:textId="77777777" w:rsidR="006174CA" w:rsidRPr="00520BBE" w:rsidRDefault="00520BBE" w:rsidP="00520BBE">
                      <w:pPr>
                        <w:spacing w:after="120"/>
                        <w:rPr>
                          <w:sz w:val="24"/>
                          <w:szCs w:val="24"/>
                          <w:lang w:val="ru-RU"/>
                        </w:rPr>
                      </w:pPr>
                      <w:r w:rsidRPr="00520BBE">
                        <w:rPr>
                          <w:color w:val="000000"/>
                          <w:sz w:val="24"/>
                          <w:szCs w:val="24"/>
                          <w:lang w:val="ru-RU"/>
                        </w:rPr>
                        <w:br/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13714FEA" w14:textId="3BB5B269" w:rsidR="007F42C4" w:rsidRDefault="005B32BB" w:rsidP="007F42C4">
      <w:pPr>
        <w:spacing w:after="200" w:line="276" w:lineRule="auto"/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19360" behindDoc="0" locked="0" layoutInCell="0" allowOverlap="1" wp14:anchorId="70F054BC" wp14:editId="43A46A5E">
                <wp:simplePos x="0" y="0"/>
                <wp:positionH relativeFrom="page">
                  <wp:posOffset>527050</wp:posOffset>
                </wp:positionH>
                <wp:positionV relativeFrom="page">
                  <wp:posOffset>1206500</wp:posOffset>
                </wp:positionV>
                <wp:extent cx="3441700" cy="5215890"/>
                <wp:effectExtent l="0" t="0" r="0" b="0"/>
                <wp:wrapNone/>
                <wp:docPr id="7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1700" cy="5215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id w:val="1900923426"/>
                              <w:picture/>
                            </w:sdtPr>
                            <w:sdtEndPr/>
                            <w:sdtContent>
                              <w:p w14:paraId="7D046122" w14:textId="77777777" w:rsidR="00310AEB" w:rsidRDefault="00310AEB" w:rsidP="00350DF3">
                                <w:pPr>
                                  <w:pStyle w:val="a5"/>
                                </w:pPr>
                                <w:r>
                                  <w:rPr>
                                    <w:lang w:val="ru-RU" w:eastAsia="ru-RU"/>
                                  </w:rPr>
                                  <w:drawing>
                                    <wp:inline distT="0" distB="0" distL="0" distR="0" wp14:anchorId="7EFC10F1" wp14:editId="6955791E">
                                      <wp:extent cx="1230668" cy="2230120"/>
                                      <wp:effectExtent l="304800" t="304800" r="312420" b="303530"/>
                                      <wp:docPr id="599" name="Picture 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99" name="Picture 8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4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236038" cy="2239851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>
                                                  <a:shade val="85000"/>
                                                </a:srgbClr>
                                              </a:solidFill>
                                              <a:ln w="177800" cap="sq">
                                                <a:solidFill>
                                                  <a:srgbClr val="FFFFFF"/>
                                                </a:solidFill>
                                                <a:miter lim="800000"/>
                                              </a:ln>
                                              <a:effectLst>
                                                <a:outerShdw blurRad="127000" dir="5400000" algn="tl" rotWithShape="0">
                                                  <a:srgbClr val="000000">
                                                    <a:alpha val="40000"/>
                                                  </a:srgbClr>
                                                </a:outerShdw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91440" rIns="91440" bIns="91440" anchor="b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F054BC" id="Text Box 158" o:spid="_x0000_s1047" type="#_x0000_t202" style="position:absolute;margin-left:41.5pt;margin-top:95pt;width:271pt;height:410.7pt;z-index:25191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" o:allowincell="f" filled="f" fillcolor="white [3212]" stroked="f" strokecolor="white [3212]">
                <v:textbox inset=",7.2pt,,7.2pt">
                  <w:txbxContent>
                    <w:sdt>
                      <w:sdtPr>
                        <w:id w:val="1900923426"/>
                        <w:picture/>
                      </w:sdtPr>
                      <w:sdtEndPr/>
                      <w:sdtContent>
                        <w:p w14:paraId="7D046122" w14:textId="77777777" w:rsidR="00310AEB" w:rsidRDefault="00310AEB" w:rsidP="00350DF3">
                          <w:pPr>
                            <w:pStyle w:val="a5"/>
                          </w:pPr>
                          <w:r>
                            <w:rPr>
                              <w:lang w:val="ru-RU" w:eastAsia="ru-RU"/>
                            </w:rPr>
                            <w:drawing>
                              <wp:inline distT="0" distB="0" distL="0" distR="0" wp14:anchorId="7EFC10F1" wp14:editId="6955791E">
                                <wp:extent cx="1230668" cy="2230120"/>
                                <wp:effectExtent l="304800" t="304800" r="312420" b="303530"/>
                                <wp:docPr id="599" name="Picture 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99" name="Picture 8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4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236038" cy="22398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>
                                            <a:shade val="85000"/>
                                          </a:srgbClr>
                                        </a:solidFill>
                                        <a:ln w="177800" cap="sq">
                                          <a:solidFill>
                                            <a:srgbClr val="FFFFFF"/>
                                          </a:solidFill>
                                          <a:miter lim="800000"/>
                                        </a:ln>
                                        <a:effectLst>
                                          <a:outerShdw blurRad="127000" dir="5400000" algn="tl" rotWithShape="0">
                                            <a:srgbClr val="000000">
                                              <a:alpha val="40000"/>
                                            </a:srgbClr>
                                          </a:outerShdw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  <w10:wrap anchorx="page" anchory="page"/>
              </v:shape>
            </w:pict>
          </mc:Fallback>
        </mc:AlternateContent>
      </w:r>
      <w:r w:rsidR="00146DC8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20384" behindDoc="0" locked="0" layoutInCell="0" allowOverlap="1" wp14:anchorId="5D53EC39" wp14:editId="3CD11BA1">
                <wp:simplePos x="0" y="0"/>
                <wp:positionH relativeFrom="page">
                  <wp:posOffset>3495675</wp:posOffset>
                </wp:positionH>
                <wp:positionV relativeFrom="page">
                  <wp:posOffset>7061835</wp:posOffset>
                </wp:positionV>
                <wp:extent cx="3736340" cy="83820"/>
                <wp:effectExtent l="0" t="19050" r="0" b="11430"/>
                <wp:wrapNone/>
                <wp:docPr id="6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3736340" cy="83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id w:val="1900923427"/>
                              <w:picture/>
                            </w:sdtPr>
                            <w:sdtEndPr/>
                            <w:sdtContent>
                              <w:p w14:paraId="6541E91C" w14:textId="77777777" w:rsidR="00310AEB" w:rsidRDefault="00310AEB" w:rsidP="00310AEB">
                                <w:pPr>
                                  <w:pStyle w:val="a5"/>
                                </w:pPr>
                                <w:r w:rsidRPr="00DF4C3C">
                                  <w:rPr>
                                    <w:lang w:val="ru-RU" w:eastAsia="ru-RU"/>
                                  </w:rPr>
                                  <w:drawing>
                                    <wp:inline distT="0" distB="0" distL="0" distR="0" wp14:anchorId="76A5CE3D" wp14:editId="51E5FBDC">
                                      <wp:extent cx="2412007" cy="1504851"/>
                                      <wp:effectExtent l="381000" t="419100" r="388620" b="419735"/>
                                      <wp:docPr id="513" name="Picture 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8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48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300000">
                                                <a:off x="0" y="0"/>
                                                <a:ext cx="2415711" cy="150716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>
                                                  <a:shade val="85000"/>
                                                </a:srgbClr>
                                              </a:solidFill>
                                              <a:ln w="177800" cap="sq">
                                                <a:solidFill>
                                                  <a:srgbClr val="FFFFFF"/>
                                                </a:solidFill>
                                                <a:miter lim="800000"/>
                                              </a:ln>
                                              <a:effectLst>
                                                <a:outerShdw blurRad="127000" dir="5400000" algn="tl" rotWithShape="0">
                                                  <a:srgbClr val="000000">
                                                    <a:alpha val="40000"/>
                                                  </a:srgbClr>
                                                </a:outerShdw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D53EC39" id="Text Box 159" o:spid="_x0000_s1048" type="#_x0000_t202" style="position:absolute;margin-left:275.25pt;margin-top:556.05pt;width:294.2pt;height:6.6pt;flip:y;z-index:25192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" o:allowincell="f" filled="f" fillcolor="white [3212]" stroked="f" strokecolor="white [3212]">
                <v:textbox inset=",7.2pt,,7.2pt">
                  <w:txbxContent>
                    <w:sdt>
                      <w:sdtPr>
                        <w:id w:val="1900923427"/>
                        <w:picture/>
                      </w:sdtPr>
                      <w:sdtEndPr/>
                      <w:sdtContent>
                        <w:p w14:paraId="6541E91C" w14:textId="77777777" w:rsidR="00310AEB" w:rsidRDefault="00310AEB" w:rsidP="00310AEB">
                          <w:pPr>
                            <w:pStyle w:val="a5"/>
                          </w:pPr>
                          <w:r w:rsidRPr="00DF4C3C">
                            <w:rPr>
                              <w:lang w:val="ru-RU" w:eastAsia="ru-RU"/>
                            </w:rPr>
                            <w:drawing>
                              <wp:inline distT="0" distB="0" distL="0" distR="0" wp14:anchorId="76A5CE3D" wp14:editId="51E5FBDC">
                                <wp:extent cx="2412007" cy="1504851"/>
                                <wp:effectExtent l="381000" t="419100" r="388620" b="419735"/>
                                <wp:docPr id="513" name="Picture 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51"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300000">
                                          <a:off x="0" y="0"/>
                                          <a:ext cx="2415711" cy="1507162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>
                                            <a:shade val="85000"/>
                                          </a:srgbClr>
                                        </a:solidFill>
                                        <a:ln w="177800" cap="sq">
                                          <a:solidFill>
                                            <a:srgbClr val="FFFFFF"/>
                                          </a:solidFill>
                                          <a:miter lim="800000"/>
                                        </a:ln>
                                        <a:effectLst>
                                          <a:outerShdw blurRad="127000" dir="5400000" algn="tl" rotWithShape="0">
                                            <a:srgbClr val="000000">
                                              <a:alpha val="40000"/>
                                            </a:srgbClr>
                                          </a:outerShdw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  <w10:wrap anchorx="page" anchory="page"/>
              </v:shape>
            </w:pict>
          </mc:Fallback>
        </mc:AlternateContent>
      </w:r>
      <w:r w:rsidR="00520BBE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38340" behindDoc="0" locked="0" layoutInCell="0" allowOverlap="1" wp14:anchorId="57E0A375" wp14:editId="5FEBB48A">
                <wp:simplePos x="0" y="0"/>
                <wp:positionH relativeFrom="page">
                  <wp:posOffset>352424</wp:posOffset>
                </wp:positionH>
                <wp:positionV relativeFrom="page">
                  <wp:posOffset>773430</wp:posOffset>
                </wp:positionV>
                <wp:extent cx="7115175" cy="9148445"/>
                <wp:effectExtent l="0" t="0" r="9525" b="0"/>
                <wp:wrapNone/>
                <wp:docPr id="2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15175" cy="9148445"/>
                          <a:chOff x="959" y="960"/>
                          <a:chExt cx="10800" cy="14407"/>
                        </a:xfrm>
                      </wpg:grpSpPr>
                      <wps:wsp>
                        <wps:cNvPr id="3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959" y="960"/>
                            <a:ext cx="10800" cy="8544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7CCCFC"/>
                              </a:gs>
                              <a:gs pos="10000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959" y="9504"/>
                            <a:ext cx="10800" cy="5863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  <a:gs pos="50000">
                                <a:srgbClr val="FEB80A"/>
                              </a:gs>
                              <a:gs pos="100000">
                                <a:schemeClr val="bg1">
                                  <a:lumMod val="100000"/>
                                  <a:lumOff val="0"/>
                                </a:scheme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1FA489F" id="Group 133" o:spid="_x0000_s1026" style="position:absolute;margin-left:27.75pt;margin-top:60.9pt;width:560.25pt;height:720.35pt;z-index:251538340;mso-position-horizontal-relative:page;mso-position-vertical-relative:page" coordorigin="959,960" coordsize="10800,1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" o:allowincell="f">
                <v:rect id="Rectangle 134" o:spid="_x0000_s1027" style="position:absolute;left:959;top:960;width:10800;height:8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" fillcolor="#7cccfc" stroked="f">
                  <v:fill color2="white [3212]" rotate="t" focus="100%" type="gradient"/>
                </v:rect>
                <v:rect id="Rectangle 135" o:spid="_x0000_s1028" style="position:absolute;left:959;top:9504;width:10800;height:5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" fillcolor="white [3212]" stroked="f">
                  <v:fill color2="#feb80a" rotate="t" focus="50%" type="gradient"/>
                </v:rect>
                <w10:wrap anchorx="page" anchory="page"/>
              </v:group>
            </w:pict>
          </mc:Fallback>
        </mc:AlternateContent>
      </w:r>
      <w:r w:rsidR="00D36299" w:rsidRPr="00D36299">
        <w:rPr>
          <w:noProof/>
          <w:lang w:val="ru-RU" w:eastAsia="ru-RU"/>
        </w:rPr>
        <w:drawing>
          <wp:anchor distT="0" distB="0" distL="114300" distR="114300" simplePos="0" relativeHeight="251539365" behindDoc="0" locked="0" layoutInCell="0" allowOverlap="1" wp14:anchorId="707A07B1" wp14:editId="14861148">
            <wp:simplePos x="0" y="0"/>
            <wp:positionH relativeFrom="page">
              <wp:posOffset>211556</wp:posOffset>
            </wp:positionH>
            <wp:positionV relativeFrom="page">
              <wp:posOffset>3600064</wp:posOffset>
            </wp:positionV>
            <wp:extent cx="2050381" cy="1227221"/>
            <wp:effectExtent l="19050" t="0" r="7019" b="0"/>
            <wp:wrapNone/>
            <wp:docPr id="867" name="Picture 728" descr="cloud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oud_1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50381" cy="1227221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D36299">
        <w:rPr>
          <w:noProof/>
          <w:lang w:val="ru-RU" w:eastAsia="ru-RU"/>
        </w:rPr>
        <w:drawing>
          <wp:anchor distT="0" distB="0" distL="114300" distR="114300" simplePos="0" relativeHeight="251934720" behindDoc="0" locked="0" layoutInCell="0" allowOverlap="1" wp14:anchorId="7651B3EC" wp14:editId="37704A7D">
            <wp:simplePos x="0" y="0"/>
            <wp:positionH relativeFrom="page">
              <wp:posOffset>1384033</wp:posOffset>
            </wp:positionH>
            <wp:positionV relativeFrom="page">
              <wp:posOffset>8002815</wp:posOffset>
            </wp:positionV>
            <wp:extent cx="1128161" cy="1328287"/>
            <wp:effectExtent l="57150" t="38100" r="33889" b="43313"/>
            <wp:wrapNone/>
            <wp:docPr id="653" name="Picture 652" descr="sailbo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ilboat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128161" cy="132828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82193B" w:rsidRPr="0082193B">
        <w:rPr>
          <w:noProof/>
          <w:lang w:val="ru-RU" w:eastAsia="ru-RU"/>
        </w:rPr>
        <w:drawing>
          <wp:anchor distT="0" distB="0" distL="114300" distR="114300" simplePos="0" relativeHeight="251553710" behindDoc="0" locked="0" layoutInCell="0" allowOverlap="1" wp14:anchorId="69E66AA9" wp14:editId="4796B9A6">
            <wp:simplePos x="0" y="0"/>
            <wp:positionH relativeFrom="page">
              <wp:posOffset>5276850</wp:posOffset>
            </wp:positionH>
            <wp:positionV relativeFrom="page">
              <wp:posOffset>3790950</wp:posOffset>
            </wp:positionV>
            <wp:extent cx="2057400" cy="1219200"/>
            <wp:effectExtent l="19050" t="0" r="0" b="0"/>
            <wp:wrapNone/>
            <wp:docPr id="733" name="Picture 728" descr="cloud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oud_1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21920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D16AD2">
        <w:rPr>
          <w:noProof/>
          <w:lang w:val="ru-RU" w:eastAsia="ru-RU"/>
        </w:rPr>
        <w:drawing>
          <wp:anchor distT="0" distB="0" distL="114300" distR="114300" simplePos="0" relativeHeight="251921408" behindDoc="0" locked="0" layoutInCell="0" allowOverlap="1" wp14:anchorId="7C5CF07D" wp14:editId="1482EDCA">
            <wp:simplePos x="0" y="0"/>
            <wp:positionH relativeFrom="page">
              <wp:align>center</wp:align>
            </wp:positionH>
            <wp:positionV relativeFrom="page">
              <wp:posOffset>8629650</wp:posOffset>
            </wp:positionV>
            <wp:extent cx="6858014" cy="877826"/>
            <wp:effectExtent l="19050" t="0" r="0" b="0"/>
            <wp:wrapNone/>
            <wp:docPr id="579" name="Picture 298" descr="borde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_2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858014" cy="877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2C4">
        <w:rPr>
          <w:noProof/>
          <w:lang w:val="ru-RU" w:eastAsia="ru-RU"/>
        </w:rPr>
        <w:drawing>
          <wp:anchor distT="0" distB="0" distL="114300" distR="114300" simplePos="0" relativeHeight="251886592" behindDoc="0" locked="0" layoutInCell="0" allowOverlap="1" wp14:anchorId="7DE913F4" wp14:editId="71AF72F8">
            <wp:simplePos x="0" y="0"/>
            <wp:positionH relativeFrom="page">
              <wp:align>center</wp:align>
            </wp:positionH>
            <wp:positionV relativeFrom="page">
              <wp:posOffset>7680960</wp:posOffset>
            </wp:positionV>
            <wp:extent cx="6880225" cy="1743710"/>
            <wp:effectExtent l="19050" t="0" r="0" b="0"/>
            <wp:wrapNone/>
            <wp:docPr id="183" name="Picture 298" descr="borde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der_2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80225" cy="174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F42C4" w:rsidSect="002427FE">
      <w:pgSz w:w="11907" w:h="16839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100"/>
  <w:proofState w:spelling="clean" w:grammar="clean"/>
  <w:attachedTemplate r:id="rId1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473B"/>
    <w:rsid w:val="00036F81"/>
    <w:rsid w:val="000438BA"/>
    <w:rsid w:val="00045A2F"/>
    <w:rsid w:val="00062060"/>
    <w:rsid w:val="00093BD5"/>
    <w:rsid w:val="000A3786"/>
    <w:rsid w:val="000E4C24"/>
    <w:rsid w:val="00113C0E"/>
    <w:rsid w:val="00146DC8"/>
    <w:rsid w:val="0017059D"/>
    <w:rsid w:val="00187631"/>
    <w:rsid w:val="001A4A5F"/>
    <w:rsid w:val="001B77E4"/>
    <w:rsid w:val="001C5946"/>
    <w:rsid w:val="001D6E78"/>
    <w:rsid w:val="00207238"/>
    <w:rsid w:val="0023142B"/>
    <w:rsid w:val="002427FE"/>
    <w:rsid w:val="00250DC3"/>
    <w:rsid w:val="0026050D"/>
    <w:rsid w:val="00282155"/>
    <w:rsid w:val="00294318"/>
    <w:rsid w:val="002C3286"/>
    <w:rsid w:val="002F1CA6"/>
    <w:rsid w:val="00300759"/>
    <w:rsid w:val="00302E00"/>
    <w:rsid w:val="00303846"/>
    <w:rsid w:val="00310AEB"/>
    <w:rsid w:val="00322909"/>
    <w:rsid w:val="00337589"/>
    <w:rsid w:val="003468F0"/>
    <w:rsid w:val="00350DF3"/>
    <w:rsid w:val="00350E94"/>
    <w:rsid w:val="00374D1F"/>
    <w:rsid w:val="00382032"/>
    <w:rsid w:val="0038333E"/>
    <w:rsid w:val="003874D1"/>
    <w:rsid w:val="003A2E90"/>
    <w:rsid w:val="003C6791"/>
    <w:rsid w:val="003E062A"/>
    <w:rsid w:val="0044262E"/>
    <w:rsid w:val="00450C42"/>
    <w:rsid w:val="004B337E"/>
    <w:rsid w:val="004C307F"/>
    <w:rsid w:val="004C423A"/>
    <w:rsid w:val="004F7F9D"/>
    <w:rsid w:val="00520BBE"/>
    <w:rsid w:val="00532DEA"/>
    <w:rsid w:val="005449AB"/>
    <w:rsid w:val="00547BB2"/>
    <w:rsid w:val="00552C8E"/>
    <w:rsid w:val="00581A21"/>
    <w:rsid w:val="005868CD"/>
    <w:rsid w:val="0059230A"/>
    <w:rsid w:val="005A6CE8"/>
    <w:rsid w:val="005B32BB"/>
    <w:rsid w:val="005D0F7A"/>
    <w:rsid w:val="005F04BD"/>
    <w:rsid w:val="006174CA"/>
    <w:rsid w:val="00641857"/>
    <w:rsid w:val="006468EE"/>
    <w:rsid w:val="00663C82"/>
    <w:rsid w:val="00682CE2"/>
    <w:rsid w:val="00695DB2"/>
    <w:rsid w:val="00697898"/>
    <w:rsid w:val="006A7F43"/>
    <w:rsid w:val="006C3ABC"/>
    <w:rsid w:val="006E419B"/>
    <w:rsid w:val="006E4C7E"/>
    <w:rsid w:val="006E7C91"/>
    <w:rsid w:val="00710E20"/>
    <w:rsid w:val="007252C4"/>
    <w:rsid w:val="00793F06"/>
    <w:rsid w:val="007941CE"/>
    <w:rsid w:val="007D356E"/>
    <w:rsid w:val="007D702B"/>
    <w:rsid w:val="007E1EF6"/>
    <w:rsid w:val="007F42C4"/>
    <w:rsid w:val="0080284D"/>
    <w:rsid w:val="00803CFA"/>
    <w:rsid w:val="00810D38"/>
    <w:rsid w:val="0082193B"/>
    <w:rsid w:val="00821FC4"/>
    <w:rsid w:val="00842D89"/>
    <w:rsid w:val="00842FE9"/>
    <w:rsid w:val="00855FEA"/>
    <w:rsid w:val="00857914"/>
    <w:rsid w:val="00870E93"/>
    <w:rsid w:val="008A4717"/>
    <w:rsid w:val="008F587C"/>
    <w:rsid w:val="00921142"/>
    <w:rsid w:val="0094575A"/>
    <w:rsid w:val="00946164"/>
    <w:rsid w:val="00952D73"/>
    <w:rsid w:val="00967A20"/>
    <w:rsid w:val="009724D1"/>
    <w:rsid w:val="009B5153"/>
    <w:rsid w:val="009E59A6"/>
    <w:rsid w:val="009F0C2C"/>
    <w:rsid w:val="00A160CF"/>
    <w:rsid w:val="00A23741"/>
    <w:rsid w:val="00A47B17"/>
    <w:rsid w:val="00A73C34"/>
    <w:rsid w:val="00A9412C"/>
    <w:rsid w:val="00A94EB5"/>
    <w:rsid w:val="00AA1D5B"/>
    <w:rsid w:val="00AB4FC4"/>
    <w:rsid w:val="00AD336F"/>
    <w:rsid w:val="00AE5DE8"/>
    <w:rsid w:val="00B072AA"/>
    <w:rsid w:val="00B1358D"/>
    <w:rsid w:val="00B25348"/>
    <w:rsid w:val="00B326B0"/>
    <w:rsid w:val="00B41214"/>
    <w:rsid w:val="00B5343E"/>
    <w:rsid w:val="00B6758B"/>
    <w:rsid w:val="00B751FC"/>
    <w:rsid w:val="00B840C3"/>
    <w:rsid w:val="00B84864"/>
    <w:rsid w:val="00BA665F"/>
    <w:rsid w:val="00BE029E"/>
    <w:rsid w:val="00C53579"/>
    <w:rsid w:val="00C92D6B"/>
    <w:rsid w:val="00CC1704"/>
    <w:rsid w:val="00CF48B1"/>
    <w:rsid w:val="00D16AD2"/>
    <w:rsid w:val="00D22CEA"/>
    <w:rsid w:val="00D272E9"/>
    <w:rsid w:val="00D3287D"/>
    <w:rsid w:val="00D36299"/>
    <w:rsid w:val="00D40AB0"/>
    <w:rsid w:val="00D5597F"/>
    <w:rsid w:val="00D61CB3"/>
    <w:rsid w:val="00D85A4E"/>
    <w:rsid w:val="00DA037A"/>
    <w:rsid w:val="00DA41DA"/>
    <w:rsid w:val="00DB0FAA"/>
    <w:rsid w:val="00DC544A"/>
    <w:rsid w:val="00DD03A4"/>
    <w:rsid w:val="00DD7304"/>
    <w:rsid w:val="00DE436C"/>
    <w:rsid w:val="00DE4D4B"/>
    <w:rsid w:val="00DF0E17"/>
    <w:rsid w:val="00DF4C3C"/>
    <w:rsid w:val="00E0481C"/>
    <w:rsid w:val="00E21353"/>
    <w:rsid w:val="00E909A5"/>
    <w:rsid w:val="00E928CE"/>
    <w:rsid w:val="00EC3E52"/>
    <w:rsid w:val="00ED1D5D"/>
    <w:rsid w:val="00EE0706"/>
    <w:rsid w:val="00F26F51"/>
    <w:rsid w:val="00F43FE7"/>
    <w:rsid w:val="00F51807"/>
    <w:rsid w:val="00F87943"/>
    <w:rsid w:val="00F9473B"/>
    <w:rsid w:val="00FA1BB1"/>
    <w:rsid w:val="00FA2A17"/>
    <w:rsid w:val="00FA4078"/>
    <w:rsid w:val="00FA6C19"/>
    <w:rsid w:val="00FC4985"/>
    <w:rsid w:val="00FD4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8ab53e,#b2d65b,#0f6fc6,#49aaf2"/>
    </o:shapedefaults>
    <o:shapelayout v:ext="edit">
      <o:idmap v:ext="edit" data="1"/>
    </o:shapelayout>
  </w:shapeDefaults>
  <w:decimalSymbol w:val=","/>
  <w:listSeparator w:val=";"/>
  <w14:docId w14:val="3ED402F3"/>
  <w15:docId w15:val="{8A5C3CFB-A53D-456E-BB72-E63838A4E9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B337E"/>
    <w:pPr>
      <w:spacing w:after="0"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заголовок 1"/>
    <w:basedOn w:val="a"/>
    <w:next w:val="a"/>
    <w:link w:val="10"/>
    <w:uiPriority w:val="9"/>
    <w:qFormat/>
    <w:rsid w:val="004B337E"/>
    <w:pPr>
      <w:outlineLvl w:val="0"/>
    </w:pPr>
    <w:rPr>
      <w:rFonts w:asciiTheme="majorHAnsi" w:hAnsiTheme="majorHAnsi"/>
      <w:sz w:val="144"/>
      <w:szCs w:val="144"/>
    </w:rPr>
  </w:style>
  <w:style w:type="paragraph" w:customStyle="1" w:styleId="2">
    <w:name w:val="заголовок 2"/>
    <w:basedOn w:val="a"/>
    <w:next w:val="a"/>
    <w:link w:val="20"/>
    <w:uiPriority w:val="9"/>
    <w:unhideWhenUsed/>
    <w:qFormat/>
    <w:rsid w:val="000A3786"/>
    <w:pPr>
      <w:outlineLvl w:val="1"/>
    </w:pPr>
    <w:rPr>
      <w:rFonts w:asciiTheme="majorHAnsi" w:hAnsiTheme="majorHAnsi"/>
      <w:color w:val="595959" w:themeColor="text1" w:themeTint="A6"/>
      <w:sz w:val="28"/>
      <w:szCs w:val="28"/>
    </w:rPr>
  </w:style>
  <w:style w:type="paragraph" w:customStyle="1" w:styleId="11">
    <w:name w:val="Текст выноски1"/>
    <w:basedOn w:val="a"/>
    <w:link w:val="a3"/>
    <w:uiPriority w:val="99"/>
    <w:semiHidden/>
    <w:unhideWhenUsed/>
    <w:rsid w:val="00552C8E"/>
    <w:rPr>
      <w:rFonts w:ascii="Tahoma" w:hAnsi="Tahoma" w:cs="Tahoma"/>
      <w:sz w:val="16"/>
      <w:szCs w:val="16"/>
    </w:rPr>
  </w:style>
  <w:style w:type="character" w:customStyle="1" w:styleId="a3">
    <w:name w:val="Символ текста выноски"/>
    <w:basedOn w:val="a0"/>
    <w:link w:val="11"/>
    <w:uiPriority w:val="99"/>
    <w:semiHidden/>
    <w:rsid w:val="00552C8E"/>
    <w:rPr>
      <w:rFonts w:ascii="Tahoma" w:hAnsi="Tahoma" w:cs="Tahoma"/>
      <w:sz w:val="16"/>
      <w:szCs w:val="16"/>
    </w:rPr>
  </w:style>
  <w:style w:type="character" w:customStyle="1" w:styleId="10">
    <w:name w:val="Символ заголовка 1"/>
    <w:basedOn w:val="a0"/>
    <w:link w:val="1"/>
    <w:uiPriority w:val="9"/>
    <w:rsid w:val="004B337E"/>
    <w:rPr>
      <w:rFonts w:asciiTheme="majorHAnsi" w:hAnsiTheme="majorHAnsi"/>
      <w:sz w:val="144"/>
      <w:szCs w:val="144"/>
    </w:rPr>
  </w:style>
  <w:style w:type="paragraph" w:customStyle="1" w:styleId="a4">
    <w:name w:val="фотография по центру"/>
    <w:basedOn w:val="a"/>
    <w:qFormat/>
    <w:rsid w:val="004B337E"/>
    <w:pPr>
      <w:jc w:val="center"/>
    </w:pPr>
    <w:rPr>
      <w:noProof/>
    </w:rPr>
  </w:style>
  <w:style w:type="paragraph" w:customStyle="1" w:styleId="a5">
    <w:name w:val="фотография по левому краю"/>
    <w:basedOn w:val="a"/>
    <w:qFormat/>
    <w:rsid w:val="004B337E"/>
    <w:rPr>
      <w:noProof/>
    </w:rPr>
  </w:style>
  <w:style w:type="character" w:customStyle="1" w:styleId="20">
    <w:name w:val="Символ заголовка 2"/>
    <w:basedOn w:val="a0"/>
    <w:link w:val="2"/>
    <w:uiPriority w:val="9"/>
    <w:rsid w:val="000A3786"/>
    <w:rPr>
      <w:rFonts w:asciiTheme="majorHAnsi" w:hAnsiTheme="majorHAnsi"/>
      <w:color w:val="595959" w:themeColor="text1" w:themeTint="A6"/>
      <w:sz w:val="28"/>
      <w:szCs w:val="28"/>
    </w:rPr>
  </w:style>
  <w:style w:type="paragraph" w:customStyle="1" w:styleId="a6">
    <w:name w:val="фотография по правому краю"/>
    <w:basedOn w:val="a"/>
    <w:qFormat/>
    <w:rsid w:val="004B337E"/>
    <w:pPr>
      <w:jc w:val="right"/>
    </w:pPr>
    <w:rPr>
      <w:noProof/>
    </w:rPr>
  </w:style>
  <w:style w:type="paragraph" w:customStyle="1" w:styleId="a7">
    <w:name w:val="Заголовок (темный)"/>
    <w:basedOn w:val="a"/>
    <w:qFormat/>
    <w:rsid w:val="000A3786"/>
    <w:pPr>
      <w:spacing w:after="120"/>
    </w:pPr>
    <w:rPr>
      <w:rFonts w:asciiTheme="majorHAnsi" w:hAnsiTheme="majorHAnsi"/>
      <w:caps/>
      <w:color w:val="404040" w:themeColor="text1" w:themeTint="BF"/>
      <w:sz w:val="32"/>
      <w:szCs w:val="32"/>
    </w:rPr>
  </w:style>
  <w:style w:type="paragraph" w:customStyle="1" w:styleId="a8">
    <w:name w:val="Подпись к фотографии"/>
    <w:basedOn w:val="a"/>
    <w:qFormat/>
    <w:rsid w:val="005868CD"/>
    <w:pPr>
      <w:spacing w:after="120" w:line="264" w:lineRule="auto"/>
    </w:pPr>
    <w:rPr>
      <w:color w:val="595959" w:themeColor="text1" w:themeTint="A6"/>
      <w:sz w:val="20"/>
      <w:szCs w:val="20"/>
    </w:rPr>
  </w:style>
  <w:style w:type="paragraph" w:customStyle="1" w:styleId="a9">
    <w:name w:val="Заголовок (светлый)"/>
    <w:basedOn w:val="a"/>
    <w:qFormat/>
    <w:rsid w:val="000A3786"/>
    <w:pPr>
      <w:spacing w:after="120"/>
    </w:pPr>
    <w:rPr>
      <w:rFonts w:asciiTheme="majorHAnsi" w:hAnsiTheme="majorHAnsi"/>
      <w:b/>
      <w:caps/>
      <w:color w:val="FFFFFF" w:themeColor="background1"/>
      <w:sz w:val="32"/>
      <w:szCs w:val="32"/>
    </w:rPr>
  </w:style>
  <w:style w:type="paragraph" w:styleId="aa">
    <w:name w:val="Balloon Text"/>
    <w:basedOn w:val="a"/>
    <w:link w:val="ab"/>
    <w:uiPriority w:val="99"/>
    <w:semiHidden/>
    <w:unhideWhenUsed/>
    <w:rsid w:val="00B6758B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B6758B"/>
    <w:rPr>
      <w:rFonts w:ascii="Tahoma" w:hAnsi="Tahoma" w:cs="Tahoma"/>
      <w:sz w:val="16"/>
      <w:szCs w:val="16"/>
    </w:rPr>
  </w:style>
  <w:style w:type="paragraph" w:styleId="ac">
    <w:name w:val="Normal (Web)"/>
    <w:basedOn w:val="a"/>
    <w:uiPriority w:val="99"/>
    <w:unhideWhenUsed/>
    <w:rsid w:val="006E419B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00.jpeg"/><Relationship Id="rId26" Type="http://schemas.openxmlformats.org/officeDocument/2006/relationships/image" Target="media/image15.jpeg"/><Relationship Id="rId21" Type="http://schemas.openxmlformats.org/officeDocument/2006/relationships/image" Target="media/image110.jpeg"/><Relationship Id="rId34" Type="http://schemas.openxmlformats.org/officeDocument/2006/relationships/image" Target="media/image23.jpeg"/><Relationship Id="rId42" Type="http://schemas.openxmlformats.org/officeDocument/2006/relationships/image" Target="media/image25.jpeg"/><Relationship Id="rId47" Type="http://schemas.openxmlformats.org/officeDocument/2006/relationships/image" Target="media/image30.jpg"/><Relationship Id="rId55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45" Type="http://schemas.openxmlformats.org/officeDocument/2006/relationships/image" Target="media/image28.png"/><Relationship Id="rId53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20.jpg"/><Relationship Id="rId28" Type="http://schemas.openxmlformats.org/officeDocument/2006/relationships/image" Target="media/image17.png"/><Relationship Id="rId10" Type="http://schemas.openxmlformats.org/officeDocument/2006/relationships/image" Target="media/image5.png"/><Relationship Id="rId19" Type="http://schemas.openxmlformats.org/officeDocument/2006/relationships/image" Target="media/image80.jpeg"/><Relationship Id="rId31" Type="http://schemas.openxmlformats.org/officeDocument/2006/relationships/image" Target="media/image20.jpeg"/><Relationship Id="rId44" Type="http://schemas.openxmlformats.org/officeDocument/2006/relationships/image" Target="media/image27.png"/><Relationship Id="rId52" Type="http://schemas.openxmlformats.org/officeDocument/2006/relationships/image" Target="media/image32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2.jpg"/><Relationship Id="rId27" Type="http://schemas.openxmlformats.org/officeDocument/2006/relationships/image" Target="media/image16.jp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26.png"/><Relationship Id="rId48" Type="http://schemas.openxmlformats.org/officeDocument/2006/relationships/image" Target="media/image31.jpeg"/><Relationship Id="rId8" Type="http://schemas.openxmlformats.org/officeDocument/2006/relationships/image" Target="media/image3.png"/><Relationship Id="rId51" Type="http://schemas.openxmlformats.org/officeDocument/2006/relationships/image" Target="media/image310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46" Type="http://schemas.openxmlformats.org/officeDocument/2006/relationships/image" Target="media/image29.png"/><Relationship Id="rId20" Type="http://schemas.openxmlformats.org/officeDocument/2006/relationships/image" Target="media/image11.jpeg"/><Relationship Id="rId41" Type="http://schemas.openxmlformats.org/officeDocument/2006/relationships/image" Target="media/image240.jpeg"/><Relationship Id="rId5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leg\AppData\Roaming\Microsoft\&#1064;&#1072;&#1073;&#1083;&#1086;&#1085;&#1099;\&#1050;&#1086;&#1083;&#1083;&#1077;&#1082;&#1094;&#1080;&#1103;%20&#1089;&#1090;&#1088;&#1072;&#1085;&#1080;&#1094;%20&#1080;&#1079;%20&#1072;&#1083;&#1100;&#1073;&#1086;&#1084;&#1072;%20&#1076;&#1083;&#1103;%20&#1074;&#1099;&#1088;&#1077;&#1079;&#1086;&#1082;%20(&#1087;&#1091;&#1090;&#1077;&#1096;&#1077;&#1089;&#1090;&#1074;&#1080;&#1103;).dotx" TargetMode="External"/></Relationships>
</file>

<file path=word/theme/theme1.xml><?xml version="1.0" encoding="utf-8"?>
<a:theme xmlns:a="http://schemas.openxmlformats.org/drawingml/2006/main" name="Office Theme">
  <a:themeElements>
    <a:clrScheme name="Solstice">
      <a:dk1>
        <a:sysClr val="windowText" lastClr="000000"/>
      </a:dk1>
      <a:lt1>
        <a:sysClr val="window" lastClr="FFFFFF"/>
      </a:lt1>
      <a:dk2>
        <a:srgbClr val="4F271C"/>
      </a:dk2>
      <a:lt2>
        <a:srgbClr val="E7DEC9"/>
      </a:lt2>
      <a:accent1>
        <a:srgbClr val="3891A7"/>
      </a:accent1>
      <a:accent2>
        <a:srgbClr val="FEB80A"/>
      </a:accent2>
      <a:accent3>
        <a:srgbClr val="C32D2E"/>
      </a:accent3>
      <a:accent4>
        <a:srgbClr val="84AA33"/>
      </a:accent4>
      <a:accent5>
        <a:srgbClr val="964305"/>
      </a:accent5>
      <a:accent6>
        <a:srgbClr val="475A8D"/>
      </a:accent6>
      <a:hlink>
        <a:srgbClr val="8DC765"/>
      </a:hlink>
      <a:folHlink>
        <a:srgbClr val="AA8A14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1C03E0-049C-4714-BD9F-5B64C731B4B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B7AF560-5396-45CD-ADBA-AE76EA2E41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Коллекция страниц из альбома для вырезок (путешествия)</Template>
  <TotalTime>85</TotalTime>
  <Pages>1</Pages>
  <Words>12</Words>
  <Characters>72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Scrapbook page collection (travel design)</vt:lpstr>
      <vt:lpstr/>
    </vt:vector>
  </TitlesOfParts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Scrapbook page collection (travel design)</dc:title>
  <dc:creator>oleg</dc:creator>
  <cp:keywords/>
  <cp:lastModifiedBy>oleg</cp:lastModifiedBy>
  <cp:revision>24</cp:revision>
  <cp:lastPrinted>2008-07-09T21:04:00Z</cp:lastPrinted>
  <dcterms:created xsi:type="dcterms:W3CDTF">2021-05-23T06:25:00Z</dcterms:created>
  <dcterms:modified xsi:type="dcterms:W3CDTF">2025-01-12T04:30:00Z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TC102643459990</vt:lpwstr>
  </property>
</Properties>
</file>